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E81" w:rsidRDefault="00A132FA">
      <w:r>
        <w:rPr>
          <w:noProof/>
        </w:rPr>
        <w:drawing>
          <wp:anchor distT="0" distB="0" distL="114300" distR="114300" simplePos="0" relativeHeight="251662336" behindDoc="1" locked="0" layoutInCell="1" allowOverlap="1" wp14:anchorId="47049190" wp14:editId="155122F2">
            <wp:simplePos x="0" y="0"/>
            <wp:positionH relativeFrom="column">
              <wp:posOffset>-53048</wp:posOffset>
            </wp:positionH>
            <wp:positionV relativeFrom="paragraph">
              <wp:posOffset>4841</wp:posOffset>
            </wp:positionV>
            <wp:extent cx="990600" cy="990600"/>
            <wp:effectExtent l="0" t="0" r="0" b="0"/>
            <wp:wrapNone/>
            <wp:docPr id="10" name="図 10" descr="Z:\32K0105_県北地区センター\000　共有フォルダ\●2016（Ｈ28）\④営業\⑨★五能線開業80周年記念事業\★ロゴマーク\80thロ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32K0105_県北地区センター\000　共有フォルダ\●2016（Ｈ28）\④営業\⑨★五能線開業80周年記念事業\★ロゴマーク\80thロ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2F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B66B63" wp14:editId="4542AE20">
                <wp:simplePos x="0" y="0"/>
                <wp:positionH relativeFrom="column">
                  <wp:posOffset>1422400</wp:posOffset>
                </wp:positionH>
                <wp:positionV relativeFrom="paragraph">
                  <wp:posOffset>47625</wp:posOffset>
                </wp:positionV>
                <wp:extent cx="2943225" cy="368935"/>
                <wp:effectExtent l="0" t="0" r="0" b="0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36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02E6" w:rsidRDefault="000802E6" w:rsidP="000802E6">
                            <w:pPr>
                              <w:rPr>
                                <w:rFonts w:ascii="HGP創英角ﾎﾟｯﾌﾟ体" w:eastAsia="HGP創英角ﾎﾟｯﾌﾟ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40"/>
                                <w:szCs w:val="40"/>
                              </w:rPr>
                              <w:t>五能線全線開通80周年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12pt;margin-top:3.75pt;width:231.75pt;height:29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+RMtQIAALg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" filled="f" stroked="f">
                <v:textbox inset="5.85pt,.7pt,5.85pt,.7pt">
                  <w:txbxContent>
                    <w:p w:rsidR="000802E6" w:rsidRDefault="000802E6" w:rsidP="000802E6">
                      <w:pPr>
                        <w:rPr>
                          <w:rFonts w:ascii="HGP創英角ﾎﾟｯﾌﾟ体" w:eastAsia="HGP創英角ﾎﾟｯﾌﾟ体"/>
                          <w:sz w:val="40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40"/>
                          <w:szCs w:val="40"/>
                        </w:rPr>
                        <w:t>五能線全線開通80周年</w:t>
                      </w:r>
                    </w:p>
                  </w:txbxContent>
                </v:textbox>
              </v:shape>
            </w:pict>
          </mc:Fallback>
        </mc:AlternateContent>
      </w:r>
    </w:p>
    <w:p w:rsidR="00663E81" w:rsidRDefault="00895D04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2A1ED074" wp14:editId="7B2FA8E9">
                <wp:simplePos x="0" y="0"/>
                <wp:positionH relativeFrom="column">
                  <wp:posOffset>5156200</wp:posOffset>
                </wp:positionH>
                <wp:positionV relativeFrom="paragraph">
                  <wp:posOffset>161925</wp:posOffset>
                </wp:positionV>
                <wp:extent cx="1559560" cy="1212215"/>
                <wp:effectExtent l="0" t="54928" r="0" b="61912"/>
                <wp:wrapNone/>
                <wp:docPr id="20" name="フローチャート : せん孔テー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37521">
                          <a:off x="0" y="0"/>
                          <a:ext cx="1559560" cy="1212215"/>
                        </a:xfrm>
                        <a:prstGeom prst="flowChartPunchedTape">
                          <a:avLst/>
                        </a:prstGeom>
                        <a:solidFill>
                          <a:srgbClr val="66FFFF">
                            <a:alpha val="5098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フローチャート : せん孔テープ 20" o:spid="_x0000_s1026" type="#_x0000_t122" style="position:absolute;left:0;text-align:left;margin-left:406pt;margin-top:12.75pt;width:122.8pt;height:95.45pt;rotation:-5529577fd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" fillcolor="#6ff" strokecolor="black [3213]" strokeweight="1.5pt">
                <v:fill opacity="33410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6FEA61" wp14:editId="567F6F44">
                <wp:simplePos x="0" y="0"/>
                <wp:positionH relativeFrom="column">
                  <wp:posOffset>5450840</wp:posOffset>
                </wp:positionH>
                <wp:positionV relativeFrom="paragraph">
                  <wp:posOffset>55881</wp:posOffset>
                </wp:positionV>
                <wp:extent cx="881380" cy="1488044"/>
                <wp:effectExtent l="0" t="0" r="0" b="0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1380" cy="14880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40A44" w:rsidRPr="001772F1" w:rsidRDefault="00D40A44" w:rsidP="00D40A44">
                            <w:pPr>
                              <w:rPr>
                                <w:rFonts w:ascii="HGP創英角ﾎﾟｯﾌﾟ体" w:eastAsia="HGP創英角ﾎﾟｯﾌﾟ体"/>
                                <w:b/>
                                <w:w w:val="66"/>
                                <w:szCs w:val="21"/>
                              </w:rPr>
                            </w:pPr>
                            <w:r w:rsidRPr="001772F1">
                              <w:rPr>
                                <w:rFonts w:ascii="HGP創英角ﾎﾟｯﾌﾟ体" w:eastAsia="HGP創英角ﾎﾟｯﾌﾟ体" w:hint="eastAsia"/>
                                <w:b/>
                                <w:w w:val="66"/>
                                <w:szCs w:val="21"/>
                              </w:rPr>
                              <w:t>能</w:t>
                            </w:r>
                            <w:r w:rsidR="00F94C64">
                              <w:rPr>
                                <w:rFonts w:ascii="HGP創英角ﾎﾟｯﾌﾟ体" w:eastAsia="HGP創英角ﾎﾟｯﾌﾟ体" w:hint="eastAsia"/>
                                <w:b/>
                                <w:w w:val="66"/>
                                <w:szCs w:val="21"/>
                              </w:rPr>
                              <w:t>代市シティセールスアドバイザ</w:t>
                            </w:r>
                            <w:r w:rsidRPr="001772F1">
                              <w:rPr>
                                <w:rFonts w:ascii="HGP創英角ﾎﾟｯﾌﾟ体" w:eastAsia="HGP創英角ﾎﾟｯﾌﾟ体" w:hint="eastAsia"/>
                                <w:b/>
                                <w:w w:val="66"/>
                                <w:szCs w:val="21"/>
                              </w:rPr>
                              <w:t>ー</w:t>
                            </w:r>
                          </w:p>
                          <w:p w:rsidR="00BD1D99" w:rsidRPr="001772F1" w:rsidRDefault="00E712C8" w:rsidP="00D40A44">
                            <w:pPr>
                              <w:spacing w:line="440" w:lineRule="exac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36"/>
                                <w:szCs w:val="36"/>
                              </w:rPr>
                            </w:pPr>
                            <w:r w:rsidRPr="001772F1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943634" w:themeColor="accent2" w:themeShade="BF"/>
                                <w:w w:val="110"/>
                                <w:sz w:val="32"/>
                                <w:szCs w:val="32"/>
                              </w:rPr>
                              <w:t>元祖爆笑王</w:t>
                            </w:r>
                            <w:r w:rsidR="00B91187" w:rsidRPr="001772F1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さん</w:t>
                            </w:r>
                          </w:p>
                          <w:p w:rsidR="00E469D1" w:rsidRPr="001772F1" w:rsidRDefault="00BD1D99" w:rsidP="00BD1D99">
                            <w:pPr>
                              <w:spacing w:line="440" w:lineRule="exact"/>
                              <w:rPr>
                                <w:rFonts w:ascii="HG創英角ﾎﾟｯﾌﾟ体" w:eastAsia="HG創英角ﾎﾟｯﾌﾟ体" w:hAnsi="HG創英角ﾎﾟｯﾌﾟ体"/>
                                <w:w w:val="80"/>
                                <w:szCs w:val="21"/>
                              </w:rPr>
                            </w:pPr>
                            <w:r w:rsidRPr="001772F1">
                              <w:rPr>
                                <w:rFonts w:ascii="HG創英角ﾎﾟｯﾌﾟ体" w:eastAsia="HG創英角ﾎﾟｯﾌﾟ体" w:hAnsi="HG創英角ﾎﾟｯﾌﾟ体" w:hint="eastAsia"/>
                                <w:color w:val="215868" w:themeColor="accent5" w:themeShade="80"/>
                                <w:w w:val="80"/>
                                <w:szCs w:val="21"/>
                              </w:rPr>
                              <w:t>能代駅一日名誉駅長に就任</w:t>
                            </w:r>
                            <w:r w:rsidR="00B91187" w:rsidRPr="001772F1">
                              <w:rPr>
                                <w:rFonts w:ascii="HG創英角ﾎﾟｯﾌﾟ体" w:eastAsia="HG創英角ﾎﾟｯﾌﾟ体" w:hAnsi="HG創英角ﾎﾟｯﾌﾟ体" w:hint="eastAsia"/>
                                <w:color w:val="215868" w:themeColor="accent5" w:themeShade="80"/>
                                <w:w w:val="80"/>
                                <w:szCs w:val="21"/>
                              </w:rPr>
                              <w:t>！</w:t>
                            </w:r>
                          </w:p>
                          <w:p w:rsidR="00E469D1" w:rsidRPr="00144B28" w:rsidRDefault="00E469D1" w:rsidP="00E51DAC">
                            <w:pPr>
                              <w:spacing w:line="440" w:lineRule="exact"/>
                              <w:rPr>
                                <w:rFonts w:ascii="ＭＳ ゴシック" w:eastAsia="ＭＳ ゴシック" w:hAnsi="ＭＳ ゴシック"/>
                                <w:b/>
                                <w:w w:val="66"/>
                                <w:sz w:val="24"/>
                                <w:u w:val="single"/>
                              </w:rPr>
                            </w:pPr>
                          </w:p>
                          <w:p w:rsidR="00E469D1" w:rsidRPr="00491F0D" w:rsidRDefault="00E469D1" w:rsidP="00E51DAC">
                            <w:pPr>
                              <w:spacing w:line="440" w:lineRule="exact"/>
                              <w:rPr>
                                <w:rFonts w:ascii="ＭＳ ゴシック" w:eastAsia="ＭＳ ゴシック" w:hAnsi="ＭＳ ゴシック"/>
                                <w:b/>
                                <w:w w:val="66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left:0;text-align:left;margin-left:429.2pt;margin-top:4.4pt;width:69.4pt;height:117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" filled="f" stroked="f">
                <v:textbox style="layout-flow:vertical-ideographic" inset="5.85pt,.7pt,5.85pt,.7pt">
                  <w:txbxContent>
                    <w:p w:rsidR="00D40A44" w:rsidRPr="001772F1" w:rsidRDefault="00D40A44" w:rsidP="00D40A44">
                      <w:pPr>
                        <w:rPr>
                          <w:rFonts w:ascii="HGP創英角ﾎﾟｯﾌﾟ体" w:eastAsia="HGP創英角ﾎﾟｯﾌﾟ体"/>
                          <w:b/>
                          <w:w w:val="66"/>
                          <w:szCs w:val="21"/>
                        </w:rPr>
                      </w:pPr>
                      <w:r w:rsidRPr="001772F1">
                        <w:rPr>
                          <w:rFonts w:ascii="HGP創英角ﾎﾟｯﾌﾟ体" w:eastAsia="HGP創英角ﾎﾟｯﾌﾟ体" w:hint="eastAsia"/>
                          <w:b/>
                          <w:w w:val="66"/>
                          <w:szCs w:val="21"/>
                        </w:rPr>
                        <w:t>能</w:t>
                      </w:r>
                      <w:r w:rsidR="00F94C64">
                        <w:rPr>
                          <w:rFonts w:ascii="HGP創英角ﾎﾟｯﾌﾟ体" w:eastAsia="HGP創英角ﾎﾟｯﾌﾟ体" w:hint="eastAsia"/>
                          <w:b/>
                          <w:w w:val="66"/>
                          <w:szCs w:val="21"/>
                        </w:rPr>
                        <w:t>代市シティセールスアドバイザ</w:t>
                      </w:r>
                      <w:bookmarkStart w:id="1" w:name="_GoBack"/>
                      <w:bookmarkEnd w:id="1"/>
                      <w:r w:rsidRPr="001772F1">
                        <w:rPr>
                          <w:rFonts w:ascii="HGP創英角ﾎﾟｯﾌﾟ体" w:eastAsia="HGP創英角ﾎﾟｯﾌﾟ体" w:hint="eastAsia"/>
                          <w:b/>
                          <w:w w:val="66"/>
                          <w:szCs w:val="21"/>
                        </w:rPr>
                        <w:t>ー</w:t>
                      </w:r>
                    </w:p>
                    <w:p w:rsidR="00BD1D99" w:rsidRPr="001772F1" w:rsidRDefault="00E712C8" w:rsidP="00D40A44">
                      <w:pPr>
                        <w:spacing w:line="440" w:lineRule="exact"/>
                        <w:rPr>
                          <w:rFonts w:ascii="HG創英角ﾎﾟｯﾌﾟ体" w:eastAsia="HG創英角ﾎﾟｯﾌﾟ体" w:hAnsi="HG創英角ﾎﾟｯﾌﾟ体"/>
                          <w:b/>
                          <w:sz w:val="36"/>
                          <w:szCs w:val="36"/>
                        </w:rPr>
                      </w:pPr>
                      <w:r w:rsidRPr="001772F1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943634" w:themeColor="accent2" w:themeShade="BF"/>
                          <w:w w:val="110"/>
                          <w:sz w:val="32"/>
                          <w:szCs w:val="32"/>
                        </w:rPr>
                        <w:t>元祖爆笑王</w:t>
                      </w:r>
                      <w:r w:rsidR="00B91187" w:rsidRPr="001772F1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943634" w:themeColor="accent2" w:themeShade="BF"/>
                          <w:sz w:val="20"/>
                          <w:szCs w:val="20"/>
                        </w:rPr>
                        <w:t>さん</w:t>
                      </w:r>
                    </w:p>
                    <w:p w:rsidR="00E469D1" w:rsidRPr="001772F1" w:rsidRDefault="00BD1D99" w:rsidP="00BD1D99">
                      <w:pPr>
                        <w:spacing w:line="440" w:lineRule="exact"/>
                        <w:rPr>
                          <w:rFonts w:ascii="HG創英角ﾎﾟｯﾌﾟ体" w:eastAsia="HG創英角ﾎﾟｯﾌﾟ体" w:hAnsi="HG創英角ﾎﾟｯﾌﾟ体"/>
                          <w:w w:val="80"/>
                          <w:szCs w:val="21"/>
                        </w:rPr>
                      </w:pPr>
                      <w:r w:rsidRPr="001772F1">
                        <w:rPr>
                          <w:rFonts w:ascii="HG創英角ﾎﾟｯﾌﾟ体" w:eastAsia="HG創英角ﾎﾟｯﾌﾟ体" w:hAnsi="HG創英角ﾎﾟｯﾌﾟ体" w:hint="eastAsia"/>
                          <w:color w:val="215868" w:themeColor="accent5" w:themeShade="80"/>
                          <w:w w:val="80"/>
                          <w:szCs w:val="21"/>
                        </w:rPr>
                        <w:t>能代駅一日名誉駅長に就任</w:t>
                      </w:r>
                      <w:r w:rsidR="00B91187" w:rsidRPr="001772F1">
                        <w:rPr>
                          <w:rFonts w:ascii="HG創英角ﾎﾟｯﾌﾟ体" w:eastAsia="HG創英角ﾎﾟｯﾌﾟ体" w:hAnsi="HG創英角ﾎﾟｯﾌﾟ体" w:hint="eastAsia"/>
                          <w:color w:val="215868" w:themeColor="accent5" w:themeShade="80"/>
                          <w:w w:val="80"/>
                          <w:szCs w:val="21"/>
                        </w:rPr>
                        <w:t>！</w:t>
                      </w:r>
                    </w:p>
                    <w:p w:rsidR="00E469D1" w:rsidRPr="00144B28" w:rsidRDefault="00E469D1" w:rsidP="00E51DAC">
                      <w:pPr>
                        <w:spacing w:line="440" w:lineRule="exact"/>
                        <w:rPr>
                          <w:rFonts w:ascii="ＭＳ ゴシック" w:eastAsia="ＭＳ ゴシック" w:hAnsi="ＭＳ ゴシック"/>
                          <w:b/>
                          <w:w w:val="66"/>
                          <w:sz w:val="24"/>
                          <w:u w:val="single"/>
                        </w:rPr>
                      </w:pPr>
                    </w:p>
                    <w:p w:rsidR="00E469D1" w:rsidRPr="00491F0D" w:rsidRDefault="00E469D1" w:rsidP="00E51DAC">
                      <w:pPr>
                        <w:spacing w:line="440" w:lineRule="exact"/>
                        <w:rPr>
                          <w:rFonts w:ascii="ＭＳ ゴシック" w:eastAsia="ＭＳ ゴシック" w:hAnsi="ＭＳ ゴシック"/>
                          <w:b/>
                          <w:w w:val="66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3E81" w:rsidRDefault="00014F0F" w:rsidP="00B91187">
      <w:pPr>
        <w:tabs>
          <w:tab w:val="left" w:pos="8568"/>
        </w:tabs>
      </w:pPr>
      <w:r>
        <w:rPr>
          <w:noProof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9" style="position:absolute;left:0;text-align:left;margin-left:66.8pt;margin-top:9pt;width:345.4pt;height:94.7pt;z-index:251648000" adj="935" fillcolor="#00b050" strokecolor="black [3213]" strokeweight="1pt">
            <v:fill color2="fill darken(118)" recolor="t" method="linear sigma" type="gradient"/>
            <v:shadow color="#99f" opacity="52429f" offset="3pt,3pt"/>
            <v:textpath style="font-family:&quot;HGP創英角ﾎﾟｯﾌﾟ体&quot;;font-weight:bold;v-text-reverse:t;v-text-kern:t" trim="t" fitpath="t" xscale="f" string="記念イベントｉｎ能代駅"/>
          </v:shape>
        </w:pict>
      </w:r>
      <w:r w:rsidR="00B91187">
        <w:tab/>
      </w:r>
    </w:p>
    <w:p w:rsidR="00663E81" w:rsidRDefault="00663E81"/>
    <w:p w:rsidR="00663E81" w:rsidRDefault="00663E81"/>
    <w:p w:rsidR="00663E81" w:rsidRDefault="00663E81" w:rsidP="00B91187">
      <w:pPr>
        <w:jc w:val="right"/>
      </w:pPr>
    </w:p>
    <w:p w:rsidR="00663E81" w:rsidRDefault="00663E81"/>
    <w:p w:rsidR="00663E81" w:rsidRDefault="00663E81">
      <w:bookmarkStart w:id="0" w:name="_GoBack"/>
      <w:bookmarkEnd w:id="0"/>
    </w:p>
    <w:p w:rsidR="00663E81" w:rsidRDefault="00663E81"/>
    <w:p w:rsidR="00663E81" w:rsidRDefault="00DC5080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9953CA" wp14:editId="5C305AE7">
                <wp:simplePos x="0" y="0"/>
                <wp:positionH relativeFrom="column">
                  <wp:posOffset>233680</wp:posOffset>
                </wp:positionH>
                <wp:positionV relativeFrom="paragraph">
                  <wp:posOffset>73025</wp:posOffset>
                </wp:positionV>
                <wp:extent cx="971550" cy="295275"/>
                <wp:effectExtent l="0" t="0" r="0" b="9525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5080" w:rsidRPr="00DC5080" w:rsidRDefault="00DC5080" w:rsidP="00DC5080">
                            <w:pPr>
                              <w:rPr>
                                <w:rFonts w:ascii="HGP創英角ﾎﾟｯﾌﾟ体" w:eastAsia="HGP創英角ﾎﾟｯﾌﾟ体"/>
                                <w:sz w:val="32"/>
                                <w:szCs w:val="32"/>
                              </w:rPr>
                            </w:pPr>
                            <w:r w:rsidRPr="00DC5080">
                              <w:rPr>
                                <w:rFonts w:ascii="HGP創英角ﾎﾟｯﾌﾟ体" w:eastAsia="HGP創英角ﾎﾟｯﾌﾟ体" w:hint="eastAsia"/>
                                <w:sz w:val="32"/>
                                <w:szCs w:val="32"/>
                              </w:rPr>
                              <w:t>2016</w:t>
                            </w:r>
                            <w:r w:rsidRPr="00DC5080">
                              <w:rPr>
                                <w:rFonts w:ascii="HGP創英角ﾎﾟｯﾌﾟ体" w:eastAsia="HGP創英角ﾎﾟｯﾌﾟ体" w:hint="eastAsia"/>
                                <w:sz w:val="32"/>
                                <w:szCs w:val="32"/>
                              </w:rPr>
                              <w:t>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18.4pt;margin-top:5.75pt;width:76.5pt;height:23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" filled="f" stroked="f">
                <v:textbox inset="5.85pt,.7pt,5.85pt,.7pt">
                  <w:txbxContent>
                    <w:p w:rsidR="00DC5080" w:rsidRPr="00DC5080" w:rsidRDefault="00DC5080" w:rsidP="00DC5080">
                      <w:pPr>
                        <w:rPr>
                          <w:rFonts w:ascii="HGP創英角ﾎﾟｯﾌﾟ体" w:eastAsia="HGP創英角ﾎﾟｯﾌﾟ体"/>
                          <w:sz w:val="32"/>
                          <w:szCs w:val="32"/>
                        </w:rPr>
                      </w:pPr>
                      <w:r w:rsidRPr="00DC5080">
                        <w:rPr>
                          <w:rFonts w:ascii="HGP創英角ﾎﾟｯﾌﾟ体" w:eastAsia="HGP創英角ﾎﾟｯﾌﾟ体" w:hint="eastAsia"/>
                          <w:sz w:val="32"/>
                          <w:szCs w:val="32"/>
                        </w:rPr>
                        <w:t>2016</w:t>
                      </w:r>
                      <w:r w:rsidRPr="00DC5080">
                        <w:rPr>
                          <w:rFonts w:ascii="HGP創英角ﾎﾟｯﾌﾟ体" w:eastAsia="HGP創英角ﾎﾟｯﾌﾟ体" w:hint="eastAsia"/>
                          <w:sz w:val="32"/>
                          <w:szCs w:val="32"/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</w:p>
    <w:p w:rsidR="00663E81" w:rsidRDefault="00895D04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DC706C" wp14:editId="30D1CE94">
                <wp:simplePos x="0" y="0"/>
                <wp:positionH relativeFrom="column">
                  <wp:posOffset>3564890</wp:posOffset>
                </wp:positionH>
                <wp:positionV relativeFrom="paragraph">
                  <wp:posOffset>53975</wp:posOffset>
                </wp:positionV>
                <wp:extent cx="2819400" cy="923925"/>
                <wp:effectExtent l="0" t="0" r="0" b="9525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6E37" w:rsidRDefault="005A0D46" w:rsidP="00A86E37">
                            <w:pPr>
                              <w:rPr>
                                <w:rFonts w:ascii="HGP創英角ﾎﾟｯﾌﾟ体" w:eastAsia="HGP創英角ﾎﾟｯﾌﾟ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40"/>
                                <w:szCs w:val="40"/>
                              </w:rPr>
                              <w:t>時間 ９：００～１５：３０</w:t>
                            </w:r>
                          </w:p>
                          <w:p w:rsidR="00A86E37" w:rsidRDefault="005A0D46" w:rsidP="00A86E37">
                            <w:pPr>
                              <w:rPr>
                                <w:rFonts w:ascii="HGP創英角ﾎﾟｯﾌﾟ体" w:eastAsia="HGP創英角ﾎﾟｯﾌﾟ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40"/>
                                <w:szCs w:val="40"/>
                              </w:rPr>
                              <w:t>会場 能代駅前広場</w:t>
                            </w:r>
                            <w:r w:rsidRPr="001A4E02">
                              <w:rPr>
                                <w:rFonts w:ascii="HGP創英角ﾎﾟｯﾌﾟ体" w:eastAsia="HGP創英角ﾎﾟｯﾌﾟ体" w:hint="eastAsia"/>
                                <w:sz w:val="28"/>
                                <w:szCs w:val="28"/>
                              </w:rPr>
                              <w:t>ほか</w:t>
                            </w:r>
                          </w:p>
                          <w:p w:rsidR="005A0D46" w:rsidRPr="005A0D46" w:rsidRDefault="005019CB" w:rsidP="00A86E37">
                            <w:pPr>
                              <w:rPr>
                                <w:rFonts w:ascii="HGP創英角ﾎﾟｯﾌﾟ体" w:eastAsia="HGP創英角ﾎﾟｯﾌﾟ体"/>
                                <w:szCs w:val="21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Cs w:val="21"/>
                              </w:rPr>
                              <w:t xml:space="preserve">　　　　　　　※</w:t>
                            </w:r>
                            <w:r w:rsidR="005A0D46">
                              <w:rPr>
                                <w:rFonts w:ascii="HGP創英角ﾎﾟｯﾌﾟ体" w:eastAsia="HGP創英角ﾎﾟｯﾌﾟ体" w:hint="eastAsia"/>
                                <w:szCs w:val="21"/>
                              </w:rPr>
                              <w:t>臨時駐車場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Cs w:val="21"/>
                              </w:rPr>
                              <w:t>（約150</w:t>
                            </w:r>
                            <w:r w:rsidR="001A4E02">
                              <w:rPr>
                                <w:rFonts w:ascii="HGP創英角ﾎﾟｯﾌﾟ体" w:eastAsia="HGP創英角ﾎﾟｯﾌﾟ体" w:hint="eastAsia"/>
                                <w:szCs w:val="21"/>
                              </w:rPr>
                              <w:t>台</w:t>
                            </w:r>
                            <w:r w:rsidR="005A0D46">
                              <w:rPr>
                                <w:rFonts w:ascii="HGP創英角ﾎﾟｯﾌﾟ体" w:eastAsia="HGP創英角ﾎﾟｯﾌﾟ体" w:hint="eastAsia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80.7pt;margin-top:4.25pt;width:222pt;height:7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" filled="f" stroked="f">
                <v:textbox inset="5.85pt,.7pt,5.85pt,.7pt">
                  <w:txbxContent>
                    <w:p w:rsidR="00A86E37" w:rsidRDefault="005A0D46" w:rsidP="00A86E37">
                      <w:pPr>
                        <w:rPr>
                          <w:rFonts w:ascii="HGP創英角ﾎﾟｯﾌﾟ体" w:eastAsia="HGP創英角ﾎﾟｯﾌﾟ体"/>
                          <w:sz w:val="40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40"/>
                          <w:szCs w:val="40"/>
                        </w:rPr>
                        <w:t>時間 ９：００～１５：３０</w:t>
                      </w:r>
                    </w:p>
                    <w:p w:rsidR="00A86E37" w:rsidRDefault="005A0D46" w:rsidP="00A86E37">
                      <w:pPr>
                        <w:rPr>
                          <w:rFonts w:ascii="HGP創英角ﾎﾟｯﾌﾟ体" w:eastAsia="HGP創英角ﾎﾟｯﾌﾟ体"/>
                          <w:sz w:val="40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40"/>
                          <w:szCs w:val="40"/>
                        </w:rPr>
                        <w:t>会場 能代駅前広場</w:t>
                      </w:r>
                      <w:r w:rsidRPr="001A4E02">
                        <w:rPr>
                          <w:rFonts w:ascii="HGP創英角ﾎﾟｯﾌﾟ体" w:eastAsia="HGP創英角ﾎﾟｯﾌﾟ体" w:hint="eastAsia"/>
                          <w:sz w:val="28"/>
                          <w:szCs w:val="28"/>
                        </w:rPr>
                        <w:t>ほか</w:t>
                      </w:r>
                    </w:p>
                    <w:p w:rsidR="005A0D46" w:rsidRPr="005A0D46" w:rsidRDefault="005019CB" w:rsidP="00A86E37">
                      <w:pPr>
                        <w:rPr>
                          <w:rFonts w:ascii="HGP創英角ﾎﾟｯﾌﾟ体" w:eastAsia="HGP創英角ﾎﾟｯﾌﾟ体"/>
                          <w:szCs w:val="21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Cs w:val="21"/>
                        </w:rPr>
                        <w:t xml:space="preserve">　　　　　　　</w:t>
                      </w:r>
                      <w:r>
                        <w:rPr>
                          <w:rFonts w:ascii="HGP創英角ﾎﾟｯﾌﾟ体" w:eastAsia="HGP創英角ﾎﾟｯﾌﾟ体" w:hint="eastAsia"/>
                          <w:szCs w:val="21"/>
                        </w:rPr>
                        <w:t>※</w:t>
                      </w:r>
                      <w:r w:rsidR="005A0D46">
                        <w:rPr>
                          <w:rFonts w:ascii="HGP創英角ﾎﾟｯﾌﾟ体" w:eastAsia="HGP創英角ﾎﾟｯﾌﾟ体" w:hint="eastAsia"/>
                          <w:szCs w:val="21"/>
                        </w:rPr>
                        <w:t>臨時駐車場</w:t>
                      </w:r>
                      <w:r>
                        <w:rPr>
                          <w:rFonts w:ascii="HGP創英角ﾎﾟｯﾌﾟ体" w:eastAsia="HGP創英角ﾎﾟｯﾌﾟ体" w:hint="eastAsia"/>
                          <w:szCs w:val="21"/>
                        </w:rPr>
                        <w:t>（約150</w:t>
                      </w:r>
                      <w:r w:rsidR="001A4E02">
                        <w:rPr>
                          <w:rFonts w:ascii="HGP創英角ﾎﾟｯﾌﾟ体" w:eastAsia="HGP創英角ﾎﾟｯﾌﾟ体" w:hint="eastAsia"/>
                          <w:szCs w:val="21"/>
                        </w:rPr>
                        <w:t>台</w:t>
                      </w:r>
                      <w:r w:rsidR="005A0D46">
                        <w:rPr>
                          <w:rFonts w:ascii="HGP創英角ﾎﾟｯﾌﾟ体" w:eastAsia="HGP創英角ﾎﾟｯﾌﾟ体" w:hint="eastAsia"/>
                          <w:szCs w:val="21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BEEDA9B" wp14:editId="15455A28">
                <wp:simplePos x="0" y="0"/>
                <wp:positionH relativeFrom="column">
                  <wp:posOffset>2202815</wp:posOffset>
                </wp:positionH>
                <wp:positionV relativeFrom="paragraph">
                  <wp:posOffset>23495</wp:posOffset>
                </wp:positionV>
                <wp:extent cx="1123950" cy="342900"/>
                <wp:effectExtent l="0" t="0" r="19050" b="19050"/>
                <wp:wrapNone/>
                <wp:docPr id="1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429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1B759B" w:rsidRDefault="001B759B" w:rsidP="001B759B">
                            <w:pPr>
                              <w:rPr>
                                <w:rFonts w:ascii="HGP創英角ﾎﾟｯﾌﾟ体" w:eastAsia="HGP創英角ﾎﾟｯﾌﾟ体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73.45pt;margin-top:1.85pt;width:88.5pt;height:27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" fillcolor="yellow" strokecolor="black [3213]">
                <v:textbox inset="5.85pt,.7pt,5.85pt,.7pt">
                  <w:txbxContent>
                    <w:p w:rsidR="001B759B" w:rsidRDefault="001B759B" w:rsidP="001B759B">
                      <w:pPr>
                        <w:rPr>
                          <w:rFonts w:ascii="HGP創英角ﾎﾟｯﾌﾟ体" w:eastAsia="HGP創英角ﾎﾟｯﾌﾟ体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A06F19" wp14:editId="45D2DF42">
                <wp:simplePos x="0" y="0"/>
                <wp:positionH relativeFrom="column">
                  <wp:posOffset>2250440</wp:posOffset>
                </wp:positionH>
                <wp:positionV relativeFrom="paragraph">
                  <wp:posOffset>4445</wp:posOffset>
                </wp:positionV>
                <wp:extent cx="991870" cy="390525"/>
                <wp:effectExtent l="0" t="0" r="0" b="952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87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6E37" w:rsidRPr="00A44D2E" w:rsidRDefault="00A86E37" w:rsidP="00A86E3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3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A44D2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入場無料</w:t>
                            </w:r>
                          </w:p>
                          <w:p w:rsidR="00A86E37" w:rsidRDefault="00A86E37"/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30" type="#_x0000_t202" style="position:absolute;left:0;text-align:left;margin-left:177.2pt;margin-top:.35pt;width:78.1pt;height:3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" filled="f" stroked="f">
                <v:textbox inset="5.85pt,.7pt,5.85pt,.7pt">
                  <w:txbxContent>
                    <w:p w:rsidR="00A86E37" w:rsidRPr="00A44D2E" w:rsidRDefault="00A86E37" w:rsidP="00A86E3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3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A44D2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入場無料</w:t>
                      </w:r>
                    </w:p>
                    <w:p w:rsidR="00A86E37" w:rsidRDefault="00A86E3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5CBC443" wp14:editId="35351DA6">
                <wp:simplePos x="0" y="0"/>
                <wp:positionH relativeFrom="column">
                  <wp:posOffset>288290</wp:posOffset>
                </wp:positionH>
                <wp:positionV relativeFrom="paragraph">
                  <wp:posOffset>12065</wp:posOffset>
                </wp:positionV>
                <wp:extent cx="2954020" cy="102870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402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E81" w:rsidRDefault="00A86E37">
                            <w:pPr>
                              <w:rPr>
                                <w:rFonts w:ascii="HGP創英角ﾎﾟｯﾌﾟ体" w:eastAsia="HGP創英角ﾎﾟｯﾌﾟ体"/>
                                <w:sz w:val="40"/>
                                <w:szCs w:val="40"/>
                              </w:rPr>
                            </w:pPr>
                            <w:r w:rsidRPr="00673B0C">
                              <w:rPr>
                                <w:rFonts w:ascii="HGP創英角ﾎﾟｯﾌﾟ体" w:eastAsia="HGP創英角ﾎﾟｯﾌﾟ体" w:hint="eastAsia"/>
                                <w:color w:val="FF0000"/>
                                <w:w w:val="80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７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40"/>
                                <w:szCs w:val="40"/>
                              </w:rPr>
                              <w:t>月</w:t>
                            </w:r>
                            <w:r w:rsidRPr="00673B0C">
                              <w:rPr>
                                <w:rFonts w:ascii="HGP創英角ﾎﾟｯﾌﾟ体" w:eastAsia="HGP創英角ﾎﾟｯﾌﾟ体" w:hint="eastAsia"/>
                                <w:color w:val="FF0000"/>
                                <w:w w:val="80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３０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40"/>
                                <w:szCs w:val="40"/>
                              </w:rPr>
                              <w:t>日</w:t>
                            </w:r>
                            <w:r w:rsidR="005A0D46">
                              <w:rPr>
                                <w:rFonts w:ascii="HGP創英角ﾎﾟｯﾌﾟ体" w:eastAsia="HGP創英角ﾎﾟｯﾌﾟ体" w:hint="eastAsi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A0D46">
                              <w:rPr>
                                <w:rFonts w:ascii="HGP創英角ﾎﾟｯﾌﾟ体" w:eastAsia="HGP創英角ﾎﾟｯﾌﾟ体" w:hint="eastAsia"/>
                                <w:sz w:val="72"/>
                                <w:szCs w:val="72"/>
                              </w:rPr>
                              <w:t>土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40"/>
                                <w:szCs w:val="4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2.7pt;margin-top:.95pt;width:232.6pt;height:81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" filled="f" stroked="f">
                <v:textbox inset="5.85pt,.7pt,5.85pt,.7pt">
                  <w:txbxContent>
                    <w:p w:rsidR="00663E81" w:rsidRDefault="00A86E37">
                      <w:pPr>
                        <w:rPr>
                          <w:rFonts w:ascii="HGP創英角ﾎﾟｯﾌﾟ体" w:eastAsia="HGP創英角ﾎﾟｯﾌﾟ体"/>
                          <w:sz w:val="40"/>
                          <w:szCs w:val="40"/>
                        </w:rPr>
                      </w:pPr>
                      <w:r w:rsidRPr="00673B0C">
                        <w:rPr>
                          <w:rFonts w:ascii="HGP創英角ﾎﾟｯﾌﾟ体" w:eastAsia="HGP創英角ﾎﾟｯﾌﾟ体" w:hint="eastAsia"/>
                          <w:color w:val="FF0000"/>
                          <w:w w:val="80"/>
                          <w:sz w:val="120"/>
                          <w:szCs w:val="12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７</w:t>
                      </w:r>
                      <w:r>
                        <w:rPr>
                          <w:rFonts w:ascii="HGP創英角ﾎﾟｯﾌﾟ体" w:eastAsia="HGP創英角ﾎﾟｯﾌﾟ体" w:hint="eastAsia"/>
                          <w:sz w:val="40"/>
                          <w:szCs w:val="40"/>
                        </w:rPr>
                        <w:t>月</w:t>
                      </w:r>
                      <w:r w:rsidRPr="00673B0C">
                        <w:rPr>
                          <w:rFonts w:ascii="HGP創英角ﾎﾟｯﾌﾟ体" w:eastAsia="HGP創英角ﾎﾟｯﾌﾟ体" w:hint="eastAsia"/>
                          <w:color w:val="FF0000"/>
                          <w:w w:val="80"/>
                          <w:sz w:val="120"/>
                          <w:szCs w:val="12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３０</w:t>
                      </w:r>
                      <w:r>
                        <w:rPr>
                          <w:rFonts w:ascii="HGP創英角ﾎﾟｯﾌﾟ体" w:eastAsia="HGP創英角ﾎﾟｯﾌﾟ体" w:hint="eastAsia"/>
                          <w:sz w:val="40"/>
                          <w:szCs w:val="40"/>
                        </w:rPr>
                        <w:t>日</w:t>
                      </w:r>
                      <w:r w:rsidR="005A0D46">
                        <w:rPr>
                          <w:rFonts w:ascii="HGP創英角ﾎﾟｯﾌﾟ体" w:eastAsia="HGP創英角ﾎﾟｯﾌﾟ体" w:hint="eastAsia"/>
                          <w:sz w:val="40"/>
                          <w:szCs w:val="40"/>
                        </w:rPr>
                        <w:t xml:space="preserve"> </w:t>
                      </w:r>
                      <w:r w:rsidRPr="005A0D46">
                        <w:rPr>
                          <w:rFonts w:ascii="HGP創英角ﾎﾟｯﾌﾟ体" w:eastAsia="HGP創英角ﾎﾟｯﾌﾟ体" w:hint="eastAsia"/>
                          <w:sz w:val="72"/>
                          <w:szCs w:val="72"/>
                        </w:rPr>
                        <w:t>土</w:t>
                      </w:r>
                      <w:r>
                        <w:rPr>
                          <w:rFonts w:ascii="HGP創英角ﾎﾟｯﾌﾟ体" w:eastAsia="HGP創英角ﾎﾟｯﾌﾟ体" w:hint="eastAsia"/>
                          <w:sz w:val="40"/>
                          <w:szCs w:val="40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663E81" w:rsidRDefault="00663E81"/>
    <w:p w:rsidR="00A86E37" w:rsidRDefault="00895D04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1BF44F1" wp14:editId="31C4B103">
                <wp:simplePos x="0" y="0"/>
                <wp:positionH relativeFrom="column">
                  <wp:posOffset>2315845</wp:posOffset>
                </wp:positionH>
                <wp:positionV relativeFrom="paragraph">
                  <wp:posOffset>48895</wp:posOffset>
                </wp:positionV>
                <wp:extent cx="644525" cy="554355"/>
                <wp:effectExtent l="0" t="0" r="22225" b="17145"/>
                <wp:wrapNone/>
                <wp:docPr id="16" name="円/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525" cy="554355"/>
                        </a:xfrm>
                        <a:prstGeom prst="ellipse">
                          <a:avLst/>
                        </a:prstGeom>
                        <a:solidFill>
                          <a:srgbClr val="00B0F0">
                            <a:alpha val="70000"/>
                          </a:srgbClr>
                        </a:solidFill>
                        <a:ln w="12700" cmpd="sng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16" o:spid="_x0000_s1026" style="position:absolute;left:0;text-align:left;margin-left:182.35pt;margin-top:3.85pt;width:50.75pt;height:43.6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" fillcolor="#00b0f0" strokecolor="#1f497d [3215]" strokeweight="1pt">
                <v:fill opacity="46003f"/>
              </v:oval>
            </w:pict>
          </mc:Fallback>
        </mc:AlternateContent>
      </w:r>
    </w:p>
    <w:p w:rsidR="00A132FA" w:rsidRDefault="00A132FA"/>
    <w:p w:rsidR="00895D04" w:rsidRDefault="00895D04"/>
    <w:p w:rsidR="00A86E37" w:rsidRDefault="000F4E1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C7834C" wp14:editId="3E04F831">
                <wp:simplePos x="0" y="0"/>
                <wp:positionH relativeFrom="column">
                  <wp:posOffset>21590</wp:posOffset>
                </wp:positionH>
                <wp:positionV relativeFrom="paragraph">
                  <wp:posOffset>170180</wp:posOffset>
                </wp:positionV>
                <wp:extent cx="1986280" cy="2752725"/>
                <wp:effectExtent l="0" t="0" r="13970" b="28575"/>
                <wp:wrapNone/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6280" cy="275272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663E81" w:rsidRPr="00072617" w:rsidRDefault="00072617">
                            <w:pPr>
                              <w:spacing w:line="440" w:lineRule="exac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w w:val="80"/>
                                <w:sz w:val="36"/>
                                <w:szCs w:val="36"/>
                              </w:rPr>
                            </w:pPr>
                            <w:r w:rsidRPr="00072617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w w:val="80"/>
                                <w:sz w:val="36"/>
                                <w:szCs w:val="36"/>
                              </w:rPr>
                              <w:t>美味しいモノ大集合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w w:val="80"/>
                                <w:sz w:val="36"/>
                                <w:szCs w:val="36"/>
                              </w:rPr>
                              <w:t>！</w:t>
                            </w:r>
                          </w:p>
                          <w:p w:rsidR="00072617" w:rsidRPr="00341A22" w:rsidRDefault="005019CB" w:rsidP="00491F0D">
                            <w:pPr>
                              <w:spacing w:line="4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w w:val="66"/>
                                <w:sz w:val="24"/>
                                <w:u w:val="single"/>
                              </w:rPr>
                            </w:pPr>
                            <w:r w:rsidRPr="00341A22">
                              <w:rPr>
                                <w:rFonts w:ascii="ＭＳ ゴシック" w:eastAsia="ＭＳ ゴシック" w:hAnsi="ＭＳ ゴシック" w:hint="eastAsia"/>
                                <w:b/>
                                <w:w w:val="66"/>
                                <w:sz w:val="24"/>
                                <w:u w:val="single"/>
                              </w:rPr>
                              <w:t>地元の特産品の販売とフードコーナー</w:t>
                            </w:r>
                          </w:p>
                          <w:p w:rsidR="00F510B0" w:rsidRPr="00572EED" w:rsidRDefault="00043CD1" w:rsidP="00617A6E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w w:val="80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w w:val="80"/>
                                <w:szCs w:val="21"/>
                              </w:rPr>
                              <w:t>駅弁各種、</w:t>
                            </w:r>
                            <w:r w:rsidRPr="00341A22">
                              <w:rPr>
                                <w:rFonts w:ascii="ＭＳ ゴシック" w:eastAsia="ＭＳ ゴシック" w:hAnsi="ＭＳ ゴシック" w:hint="eastAsia"/>
                                <w:b/>
                                <w:w w:val="80"/>
                                <w:szCs w:val="21"/>
                              </w:rPr>
                              <w:t>鶴形そば（温）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w w:val="80"/>
                                <w:szCs w:val="21"/>
                              </w:rPr>
                              <w:t>、きりたんぽ鍋、豚なんこつ、</w:t>
                            </w:r>
                            <w:r w:rsidR="005019CB" w:rsidRPr="00341A22">
                              <w:rPr>
                                <w:rFonts w:ascii="ＭＳ ゴシック" w:eastAsia="ＭＳ ゴシック" w:hAnsi="ＭＳ ゴシック" w:hint="eastAsia"/>
                                <w:b/>
                                <w:w w:val="80"/>
                                <w:szCs w:val="21"/>
                              </w:rPr>
                              <w:t>白神あわび酒蒸し＆燻製</w:t>
                            </w:r>
                            <w:r w:rsidR="00052C66">
                              <w:rPr>
                                <w:rFonts w:ascii="ＭＳ ゴシック" w:eastAsia="ＭＳ ゴシック" w:hAnsi="ＭＳ ゴシック" w:hint="eastAsia"/>
                                <w:b/>
                                <w:w w:val="80"/>
                                <w:szCs w:val="21"/>
                              </w:rPr>
                              <w:t>、</w:t>
                            </w:r>
                            <w:r w:rsidRPr="00341A22">
                              <w:rPr>
                                <w:rFonts w:ascii="ＭＳ ゴシック" w:eastAsia="ＭＳ ゴシック" w:hAnsi="ＭＳ ゴシック" w:hint="eastAsia"/>
                                <w:b/>
                                <w:w w:val="80"/>
                                <w:szCs w:val="21"/>
                              </w:rPr>
                              <w:t>白神ラム燻製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w w:val="80"/>
                                <w:szCs w:val="21"/>
                              </w:rPr>
                              <w:t>、</w:t>
                            </w:r>
                            <w:r w:rsidRPr="00341A22">
                              <w:rPr>
                                <w:rFonts w:ascii="ＭＳ ゴシック" w:eastAsia="ＭＳ ゴシック" w:hAnsi="ＭＳ ゴシック" w:hint="eastAsia"/>
                                <w:b/>
                                <w:w w:val="80"/>
                                <w:szCs w:val="21"/>
                              </w:rPr>
                              <w:t>みたね巻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w w:val="80"/>
                                <w:szCs w:val="21"/>
                              </w:rPr>
                              <w:t>、ハタハタしょっつる、しょっつる</w:t>
                            </w:r>
                            <w:r w:rsidR="00F510B0">
                              <w:rPr>
                                <w:rFonts w:ascii="ＭＳ ゴシック" w:eastAsia="ＭＳ ゴシック" w:hAnsi="ＭＳ ゴシック" w:hint="eastAsia"/>
                                <w:b/>
                                <w:w w:val="80"/>
                                <w:szCs w:val="21"/>
                              </w:rPr>
                              <w:t>あたりめ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w w:val="80"/>
                                <w:szCs w:val="21"/>
                              </w:rPr>
                              <w:t>、美桜パウンドケーキ、</w:t>
                            </w:r>
                            <w:r w:rsidR="005019CB" w:rsidRPr="00341A22">
                              <w:rPr>
                                <w:rFonts w:ascii="ＭＳ ゴシック" w:eastAsia="ＭＳ ゴシック" w:hAnsi="ＭＳ ゴシック" w:hint="eastAsia"/>
                                <w:b/>
                                <w:w w:val="80"/>
                                <w:szCs w:val="21"/>
                              </w:rPr>
                              <w:t>菓子類各種</w:t>
                            </w:r>
                            <w:r w:rsidR="003F2417">
                              <w:rPr>
                                <w:rFonts w:ascii="ＭＳ ゴシック" w:eastAsia="ＭＳ ゴシック" w:hAnsi="ＭＳ ゴシック" w:hint="eastAsia"/>
                                <w:b/>
                                <w:w w:val="80"/>
                                <w:szCs w:val="21"/>
                              </w:rPr>
                              <w:t>（予定）</w:t>
                            </w:r>
                            <w:r w:rsidR="00112348">
                              <w:rPr>
                                <w:rFonts w:ascii="ＭＳ ゴシック" w:eastAsia="ＭＳ ゴシック" w:hAnsi="ＭＳ ゴシック" w:hint="eastAsia"/>
                                <w:b/>
                                <w:noProof/>
                                <w:w w:val="80"/>
                                <w:szCs w:val="21"/>
                              </w:rPr>
                              <w:drawing>
                                <wp:inline distT="0" distB="0" distL="0" distR="0" wp14:anchorId="2A3BC774" wp14:editId="525F81A9">
                                  <wp:extent cx="762120" cy="1217880"/>
                                  <wp:effectExtent l="0" t="0" r="0" b="1905"/>
                                  <wp:docPr id="38" name="図 38" descr="C:\Users\akira-komatsu\AppData\Local\Microsoft\Windows\Temporary Internet Files\Content.IE5\AK5LJRO6\キャンプ・シュワブ・ゲート前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kira-komatsu\AppData\Local\Microsoft\Windows\Temporary Internet Files\Content.IE5\AK5LJRO6\キャンプ・シュワブ・ゲート前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artisticCutout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66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120" cy="1217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.7pt;margin-top:13.4pt;width:156.4pt;height:21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" fillcolor="#ffc">
                <v:textbox inset="5.85pt,.7pt,5.85pt,.7pt">
                  <w:txbxContent>
                    <w:p w:rsidR="00663E81" w:rsidRPr="00072617" w:rsidRDefault="00072617">
                      <w:pPr>
                        <w:spacing w:line="440" w:lineRule="exact"/>
                        <w:rPr>
                          <w:rFonts w:ascii="HG創英角ﾎﾟｯﾌﾟ体" w:eastAsia="HG創英角ﾎﾟｯﾌﾟ体" w:hAnsi="HG創英角ﾎﾟｯﾌﾟ体"/>
                          <w:b/>
                          <w:w w:val="80"/>
                          <w:sz w:val="36"/>
                          <w:szCs w:val="36"/>
                        </w:rPr>
                      </w:pPr>
                      <w:r w:rsidRPr="00072617">
                        <w:rPr>
                          <w:rFonts w:ascii="HG創英角ﾎﾟｯﾌﾟ体" w:eastAsia="HG創英角ﾎﾟｯﾌﾟ体" w:hAnsi="HG創英角ﾎﾟｯﾌﾟ体" w:hint="eastAsia"/>
                          <w:b/>
                          <w:w w:val="80"/>
                          <w:sz w:val="36"/>
                          <w:szCs w:val="36"/>
                        </w:rPr>
                        <w:t>美味しいモノ大集合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w w:val="80"/>
                          <w:sz w:val="36"/>
                          <w:szCs w:val="36"/>
                        </w:rPr>
                        <w:t>！</w:t>
                      </w:r>
                    </w:p>
                    <w:p w:rsidR="00072617" w:rsidRPr="00341A22" w:rsidRDefault="005019CB" w:rsidP="00491F0D">
                      <w:pPr>
                        <w:spacing w:line="44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w w:val="66"/>
                          <w:sz w:val="24"/>
                          <w:u w:val="single"/>
                        </w:rPr>
                      </w:pPr>
                      <w:r w:rsidRPr="00341A22">
                        <w:rPr>
                          <w:rFonts w:ascii="ＭＳ ゴシック" w:eastAsia="ＭＳ ゴシック" w:hAnsi="ＭＳ ゴシック" w:hint="eastAsia"/>
                          <w:b/>
                          <w:w w:val="66"/>
                          <w:sz w:val="24"/>
                          <w:u w:val="single"/>
                        </w:rPr>
                        <w:t>地元の特産品の販売とフードコーナー</w:t>
                      </w:r>
                    </w:p>
                    <w:p w:rsidR="00F510B0" w:rsidRPr="00572EED" w:rsidRDefault="00043CD1" w:rsidP="00617A6E">
                      <w:pPr>
                        <w:rPr>
                          <w:rFonts w:ascii="ＭＳ ゴシック" w:eastAsia="ＭＳ ゴシック" w:hAnsi="ＭＳ ゴシック"/>
                          <w:b/>
                          <w:w w:val="80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w w:val="80"/>
                          <w:szCs w:val="21"/>
                        </w:rPr>
                        <w:t>駅弁各種、</w:t>
                      </w:r>
                      <w:r w:rsidRPr="00341A22">
                        <w:rPr>
                          <w:rFonts w:ascii="ＭＳ ゴシック" w:eastAsia="ＭＳ ゴシック" w:hAnsi="ＭＳ ゴシック" w:hint="eastAsia"/>
                          <w:b/>
                          <w:w w:val="80"/>
                          <w:szCs w:val="21"/>
                        </w:rPr>
                        <w:t>鶴形そば（温）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w w:val="80"/>
                          <w:szCs w:val="21"/>
                        </w:rPr>
                        <w:t>、きりたんぽ鍋、豚なんこつ、</w:t>
                      </w:r>
                      <w:r w:rsidR="005019CB" w:rsidRPr="00341A22">
                        <w:rPr>
                          <w:rFonts w:ascii="ＭＳ ゴシック" w:eastAsia="ＭＳ ゴシック" w:hAnsi="ＭＳ ゴシック" w:hint="eastAsia"/>
                          <w:b/>
                          <w:w w:val="80"/>
                          <w:szCs w:val="21"/>
                        </w:rPr>
                        <w:t>白神あわび酒蒸し＆燻製</w:t>
                      </w:r>
                      <w:r w:rsidR="00052C66">
                        <w:rPr>
                          <w:rFonts w:ascii="ＭＳ ゴシック" w:eastAsia="ＭＳ ゴシック" w:hAnsi="ＭＳ ゴシック" w:hint="eastAsia"/>
                          <w:b/>
                          <w:w w:val="80"/>
                          <w:szCs w:val="21"/>
                        </w:rPr>
                        <w:t>、</w:t>
                      </w:r>
                      <w:r w:rsidRPr="00341A22">
                        <w:rPr>
                          <w:rFonts w:ascii="ＭＳ ゴシック" w:eastAsia="ＭＳ ゴシック" w:hAnsi="ＭＳ ゴシック" w:hint="eastAsia"/>
                          <w:b/>
                          <w:w w:val="80"/>
                          <w:szCs w:val="21"/>
                        </w:rPr>
                        <w:t>白神ラム燻製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w w:val="80"/>
                          <w:szCs w:val="21"/>
                        </w:rPr>
                        <w:t>、</w:t>
                      </w:r>
                      <w:r w:rsidRPr="00341A22">
                        <w:rPr>
                          <w:rFonts w:ascii="ＭＳ ゴシック" w:eastAsia="ＭＳ ゴシック" w:hAnsi="ＭＳ ゴシック" w:hint="eastAsia"/>
                          <w:b/>
                          <w:w w:val="80"/>
                          <w:szCs w:val="21"/>
                        </w:rPr>
                        <w:t>みたね巻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w w:val="80"/>
                          <w:szCs w:val="21"/>
                        </w:rPr>
                        <w:t>、ハタハタしょっつる、しょっつる</w:t>
                      </w:r>
                      <w:r w:rsidR="00F510B0">
                        <w:rPr>
                          <w:rFonts w:ascii="ＭＳ ゴシック" w:eastAsia="ＭＳ ゴシック" w:hAnsi="ＭＳ ゴシック" w:hint="eastAsia"/>
                          <w:b/>
                          <w:w w:val="80"/>
                          <w:szCs w:val="21"/>
                        </w:rPr>
                        <w:t>あたりめ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w w:val="80"/>
                          <w:szCs w:val="21"/>
                        </w:rPr>
                        <w:t>、美桜パウンドケーキ、</w:t>
                      </w:r>
                      <w:r w:rsidR="005019CB" w:rsidRPr="00341A22">
                        <w:rPr>
                          <w:rFonts w:ascii="ＭＳ ゴシック" w:eastAsia="ＭＳ ゴシック" w:hAnsi="ＭＳ ゴシック" w:hint="eastAsia"/>
                          <w:b/>
                          <w:w w:val="80"/>
                          <w:szCs w:val="21"/>
                        </w:rPr>
                        <w:t>菓子類各種</w:t>
                      </w:r>
                      <w:r w:rsidR="003F2417">
                        <w:rPr>
                          <w:rFonts w:ascii="ＭＳ ゴシック" w:eastAsia="ＭＳ ゴシック" w:hAnsi="ＭＳ ゴシック" w:hint="eastAsia"/>
                          <w:b/>
                          <w:w w:val="80"/>
                          <w:szCs w:val="21"/>
                        </w:rPr>
                        <w:t>（予定）</w:t>
                      </w:r>
                      <w:r w:rsidR="00112348">
                        <w:rPr>
                          <w:rFonts w:ascii="ＭＳ ゴシック" w:eastAsia="ＭＳ ゴシック" w:hAnsi="ＭＳ ゴシック" w:hint="eastAsia"/>
                          <w:b/>
                          <w:noProof/>
                          <w:w w:val="80"/>
                          <w:szCs w:val="21"/>
                        </w:rPr>
                        <w:drawing>
                          <wp:inline distT="0" distB="0" distL="0" distR="0" wp14:anchorId="2A3BC774" wp14:editId="525F81A9">
                            <wp:extent cx="762120" cy="1217880"/>
                            <wp:effectExtent l="0" t="0" r="0" b="1905"/>
                            <wp:docPr id="38" name="図 38" descr="C:\Users\akira-komatsu\AppData\Local\Microsoft\Windows\Temporary Internet Files\Content.IE5\AK5LJRO6\キャンプ・シュワブ・ゲート前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akira-komatsu\AppData\Local\Microsoft\Windows\Temporary Internet Files\Content.IE5\AK5LJRO6\キャンプ・シュワブ・ゲート前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artisticCutout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66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62120" cy="1217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B233C2" wp14:editId="52789003">
                <wp:simplePos x="0" y="0"/>
                <wp:positionH relativeFrom="column">
                  <wp:posOffset>2202815</wp:posOffset>
                </wp:positionH>
                <wp:positionV relativeFrom="paragraph">
                  <wp:posOffset>170180</wp:posOffset>
                </wp:positionV>
                <wp:extent cx="1986280" cy="2752725"/>
                <wp:effectExtent l="0" t="0" r="13970" b="28575"/>
                <wp:wrapNone/>
                <wp:docPr id="2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6280" cy="275272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5019CB" w:rsidRPr="00072617" w:rsidRDefault="005019CB" w:rsidP="005019CB">
                            <w:pPr>
                              <w:spacing w:line="440" w:lineRule="exac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w w:val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w w:val="80"/>
                                <w:sz w:val="36"/>
                                <w:szCs w:val="36"/>
                              </w:rPr>
                              <w:t>ステージイベント！</w:t>
                            </w:r>
                          </w:p>
                          <w:p w:rsidR="005019CB" w:rsidRPr="00341A22" w:rsidRDefault="005019CB" w:rsidP="00491F0D">
                            <w:pPr>
                              <w:spacing w:line="4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w w:val="66"/>
                                <w:sz w:val="24"/>
                                <w:u w:val="single"/>
                              </w:rPr>
                            </w:pPr>
                            <w:r w:rsidRPr="00341A22">
                              <w:rPr>
                                <w:rFonts w:ascii="ＭＳ ゴシック" w:eastAsia="ＭＳ ゴシック" w:hAnsi="ＭＳ ゴシック" w:hint="eastAsia"/>
                                <w:b/>
                                <w:w w:val="66"/>
                                <w:sz w:val="24"/>
                                <w:u w:val="single"/>
                              </w:rPr>
                              <w:t>郷土芸能や</w:t>
                            </w:r>
                            <w:r w:rsidR="00296802" w:rsidRPr="00341A22">
                              <w:rPr>
                                <w:rFonts w:ascii="ＭＳ ゴシック" w:eastAsia="ＭＳ ゴシック" w:hAnsi="ＭＳ ゴシック" w:hint="eastAsia"/>
                                <w:b/>
                                <w:w w:val="66"/>
                                <w:sz w:val="24"/>
                                <w:u w:val="single"/>
                              </w:rPr>
                              <w:t>民謡、</w:t>
                            </w:r>
                            <w:r w:rsidRPr="00341A22">
                              <w:rPr>
                                <w:rFonts w:ascii="ＭＳ ゴシック" w:eastAsia="ＭＳ ゴシック" w:hAnsi="ＭＳ ゴシック" w:hint="eastAsia"/>
                                <w:b/>
                                <w:w w:val="66"/>
                                <w:sz w:val="24"/>
                                <w:u w:val="single"/>
                              </w:rPr>
                              <w:t>吹奏楽で</w:t>
                            </w:r>
                            <w:r w:rsidR="00296802" w:rsidRPr="00341A22">
                              <w:rPr>
                                <w:rFonts w:ascii="ＭＳ ゴシック" w:eastAsia="ＭＳ ゴシック" w:hAnsi="ＭＳ ゴシック" w:hint="eastAsia"/>
                                <w:b/>
                                <w:w w:val="66"/>
                                <w:sz w:val="24"/>
                                <w:u w:val="single"/>
                              </w:rPr>
                              <w:t>盛り上げます</w:t>
                            </w:r>
                          </w:p>
                          <w:p w:rsidR="005019CB" w:rsidRPr="00341A22" w:rsidRDefault="00341A22" w:rsidP="00E51DAC">
                            <w:pPr>
                              <w:ind w:left="82" w:hangingChars="50" w:hanging="82"/>
                              <w:rPr>
                                <w:rFonts w:ascii="ＭＳ ゴシック" w:eastAsia="ＭＳ ゴシック" w:hAnsi="ＭＳ ゴシック"/>
                                <w:b/>
                                <w:w w:val="80"/>
                                <w:szCs w:val="21"/>
                              </w:rPr>
                            </w:pPr>
                            <w:r w:rsidRPr="00341A22">
                              <w:rPr>
                                <w:rFonts w:ascii="ＭＳ ゴシック" w:eastAsia="ＭＳ ゴシック" w:hAnsi="ＭＳ ゴシック" w:hint="eastAsia"/>
                                <w:b/>
                                <w:w w:val="80"/>
                                <w:szCs w:val="21"/>
                              </w:rPr>
                              <w:t>（郷土芸能）</w:t>
                            </w:r>
                            <w:r w:rsidR="00296802" w:rsidRPr="00341A22">
                              <w:rPr>
                                <w:rFonts w:ascii="ＭＳ ゴシック" w:eastAsia="ＭＳ ゴシック" w:hAnsi="ＭＳ ゴシック" w:hint="eastAsia"/>
                                <w:b/>
                                <w:w w:val="80"/>
                                <w:szCs w:val="21"/>
                              </w:rPr>
                              <w:t>小掛郷土芸能保存会</w:t>
                            </w:r>
                            <w:r w:rsidRPr="00341A22">
                              <w:rPr>
                                <w:rFonts w:ascii="ＭＳ ゴシック" w:eastAsia="ＭＳ ゴシック" w:hAnsi="ＭＳ ゴシック" w:hint="eastAsia"/>
                                <w:b/>
                                <w:w w:val="80"/>
                                <w:szCs w:val="21"/>
                              </w:rPr>
                              <w:t>、</w:t>
                            </w:r>
                            <w:r w:rsidR="00296802" w:rsidRPr="00341A22">
                              <w:rPr>
                                <w:rFonts w:ascii="ＭＳ ゴシック" w:eastAsia="ＭＳ ゴシック" w:hAnsi="ＭＳ ゴシック" w:hint="eastAsia"/>
                                <w:b/>
                                <w:w w:val="80"/>
                                <w:szCs w:val="21"/>
                              </w:rPr>
                              <w:t>檜山舞保存会</w:t>
                            </w:r>
                            <w:r w:rsidRPr="00341A22">
                              <w:rPr>
                                <w:rFonts w:ascii="ＭＳ ゴシック" w:eastAsia="ＭＳ ゴシック" w:hAnsi="ＭＳ ゴシック" w:hint="eastAsia"/>
                                <w:b/>
                                <w:w w:val="80"/>
                                <w:szCs w:val="21"/>
                              </w:rPr>
                              <w:t>、</w:t>
                            </w:r>
                            <w:r w:rsidR="00296802" w:rsidRPr="00341A22">
                              <w:rPr>
                                <w:rFonts w:ascii="ＭＳ ゴシック" w:eastAsia="ＭＳ ゴシック" w:hAnsi="ＭＳ ゴシック" w:hint="eastAsia"/>
                                <w:b/>
                                <w:w w:val="80"/>
                                <w:szCs w:val="21"/>
                              </w:rPr>
                              <w:t>鳥形獅子踊り保存会</w:t>
                            </w:r>
                            <w:r w:rsidRPr="00341A22">
                              <w:rPr>
                                <w:rFonts w:ascii="ＭＳ ゴシック" w:eastAsia="ＭＳ ゴシック" w:hAnsi="ＭＳ ゴシック" w:hint="eastAsia"/>
                                <w:b/>
                                <w:w w:val="80"/>
                                <w:szCs w:val="21"/>
                              </w:rPr>
                              <w:t>、</w:t>
                            </w:r>
                            <w:r w:rsidR="00296802" w:rsidRPr="00341A22">
                              <w:rPr>
                                <w:rFonts w:ascii="ＭＳ ゴシック" w:eastAsia="ＭＳ ゴシック" w:hAnsi="ＭＳ ゴシック" w:hint="eastAsia"/>
                                <w:b/>
                                <w:w w:val="80"/>
                                <w:szCs w:val="21"/>
                              </w:rPr>
                              <w:t>鰄渕</w:t>
                            </w:r>
                            <w:r w:rsidRPr="00341A22">
                              <w:rPr>
                                <w:rFonts w:ascii="ＭＳ ゴシック" w:eastAsia="ＭＳ ゴシック" w:hAnsi="ＭＳ ゴシック" w:hint="eastAsia"/>
                                <w:b/>
                                <w:w w:val="80"/>
                                <w:szCs w:val="21"/>
                              </w:rPr>
                              <w:t>番楽保存会、石川郷土芸能保存会</w:t>
                            </w:r>
                          </w:p>
                          <w:p w:rsidR="00072617" w:rsidRPr="00341A22" w:rsidRDefault="00341A22" w:rsidP="00E51DA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w w:val="80"/>
                                <w:szCs w:val="21"/>
                              </w:rPr>
                            </w:pPr>
                            <w:r w:rsidRPr="00341A22">
                              <w:rPr>
                                <w:rFonts w:ascii="ＭＳ ゴシック" w:eastAsia="ＭＳ ゴシック" w:hAnsi="ＭＳ ゴシック" w:hint="eastAsia"/>
                                <w:b/>
                                <w:w w:val="80"/>
                                <w:szCs w:val="21"/>
                              </w:rPr>
                              <w:t>（民謡踊り）茂浦民謡同好会</w:t>
                            </w:r>
                          </w:p>
                          <w:p w:rsidR="00341A22" w:rsidRDefault="00341A22" w:rsidP="00E51DA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w w:val="80"/>
                                <w:szCs w:val="21"/>
                              </w:rPr>
                            </w:pPr>
                            <w:r w:rsidRPr="00341A22">
                              <w:rPr>
                                <w:rFonts w:ascii="ＭＳ ゴシック" w:eastAsia="ＭＳ ゴシック" w:hAnsi="ＭＳ ゴシック" w:hint="eastAsia"/>
                                <w:b/>
                                <w:w w:val="80"/>
                                <w:szCs w:val="21"/>
                              </w:rPr>
                              <w:t>（吹奏楽）</w:t>
                            </w:r>
                            <w:r w:rsidR="00A36699">
                              <w:rPr>
                                <w:rFonts w:ascii="ＭＳ ゴシック" w:eastAsia="ＭＳ ゴシック" w:hAnsi="ＭＳ ゴシック" w:hint="eastAsia"/>
                                <w:b/>
                                <w:w w:val="80"/>
                                <w:szCs w:val="21"/>
                              </w:rPr>
                              <w:t>能代</w:t>
                            </w:r>
                            <w:r w:rsidRPr="00341A22">
                              <w:rPr>
                                <w:rFonts w:ascii="ＭＳ ゴシック" w:eastAsia="ＭＳ ゴシック" w:hAnsi="ＭＳ ゴシック" w:hint="eastAsia"/>
                                <w:b/>
                                <w:w w:val="80"/>
                                <w:szCs w:val="21"/>
                              </w:rPr>
                              <w:t>超新星ポップスオーケストラ、ＪＲ秋田支社吹奏楽部（ＲＭＣ）</w:t>
                            </w:r>
                          </w:p>
                          <w:p w:rsidR="00E51DAC" w:rsidRPr="00341A22" w:rsidRDefault="00D715D3" w:rsidP="00E51DA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w w:val="80"/>
                                <w:szCs w:val="21"/>
                              </w:rPr>
                              <w:t>（太鼓）</w:t>
                            </w:r>
                            <w:r w:rsidR="00E51DAC">
                              <w:rPr>
                                <w:rFonts w:ascii="ＭＳ ゴシック" w:eastAsia="ＭＳ ゴシック" w:hAnsi="ＭＳ ゴシック" w:hint="eastAsia"/>
                                <w:b/>
                                <w:w w:val="80"/>
                                <w:szCs w:val="21"/>
                              </w:rPr>
                              <w:t>能代べらぼう太鼓（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w w:val="80"/>
                                <w:szCs w:val="21"/>
                              </w:rPr>
                              <w:t>※</w:t>
                            </w:r>
                            <w:r w:rsidR="00E51DAC">
                              <w:rPr>
                                <w:rFonts w:ascii="ＭＳ ゴシック" w:eastAsia="ＭＳ ゴシック" w:hAnsi="ＭＳ ゴシック" w:hint="eastAsia"/>
                                <w:b/>
                                <w:w w:val="80"/>
                                <w:szCs w:val="21"/>
                              </w:rPr>
                              <w:t>列車到着時ホームで披露）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73.45pt;margin-top:13.4pt;width:156.4pt;height:216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" fillcolor="#ffc">
                <v:textbox inset="5.85pt,.7pt,5.85pt,.7pt">
                  <w:txbxContent>
                    <w:p w:rsidR="005019CB" w:rsidRPr="00072617" w:rsidRDefault="005019CB" w:rsidP="005019CB">
                      <w:pPr>
                        <w:spacing w:line="440" w:lineRule="exact"/>
                        <w:rPr>
                          <w:rFonts w:ascii="HG創英角ﾎﾟｯﾌﾟ体" w:eastAsia="HG創英角ﾎﾟｯﾌﾟ体" w:hAnsi="HG創英角ﾎﾟｯﾌﾟ体"/>
                          <w:b/>
                          <w:w w:val="80"/>
                          <w:sz w:val="36"/>
                          <w:szCs w:val="36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w w:val="80"/>
                          <w:sz w:val="36"/>
                          <w:szCs w:val="36"/>
                        </w:rPr>
                        <w:t>ステージイベント！</w:t>
                      </w:r>
                    </w:p>
                    <w:p w:rsidR="005019CB" w:rsidRPr="00341A22" w:rsidRDefault="005019CB" w:rsidP="00491F0D">
                      <w:pPr>
                        <w:spacing w:line="44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w w:val="66"/>
                          <w:sz w:val="24"/>
                          <w:u w:val="single"/>
                        </w:rPr>
                      </w:pPr>
                      <w:r w:rsidRPr="00341A22">
                        <w:rPr>
                          <w:rFonts w:ascii="ＭＳ ゴシック" w:eastAsia="ＭＳ ゴシック" w:hAnsi="ＭＳ ゴシック" w:hint="eastAsia"/>
                          <w:b/>
                          <w:w w:val="66"/>
                          <w:sz w:val="24"/>
                          <w:u w:val="single"/>
                        </w:rPr>
                        <w:t>郷土芸能や</w:t>
                      </w:r>
                      <w:r w:rsidR="00296802" w:rsidRPr="00341A22">
                        <w:rPr>
                          <w:rFonts w:ascii="ＭＳ ゴシック" w:eastAsia="ＭＳ ゴシック" w:hAnsi="ＭＳ ゴシック" w:hint="eastAsia"/>
                          <w:b/>
                          <w:w w:val="66"/>
                          <w:sz w:val="24"/>
                          <w:u w:val="single"/>
                        </w:rPr>
                        <w:t>民謡、</w:t>
                      </w:r>
                      <w:r w:rsidRPr="00341A22">
                        <w:rPr>
                          <w:rFonts w:ascii="ＭＳ ゴシック" w:eastAsia="ＭＳ ゴシック" w:hAnsi="ＭＳ ゴシック" w:hint="eastAsia"/>
                          <w:b/>
                          <w:w w:val="66"/>
                          <w:sz w:val="24"/>
                          <w:u w:val="single"/>
                        </w:rPr>
                        <w:t>吹奏楽で</w:t>
                      </w:r>
                      <w:r w:rsidR="00296802" w:rsidRPr="00341A22">
                        <w:rPr>
                          <w:rFonts w:ascii="ＭＳ ゴシック" w:eastAsia="ＭＳ ゴシック" w:hAnsi="ＭＳ ゴシック" w:hint="eastAsia"/>
                          <w:b/>
                          <w:w w:val="66"/>
                          <w:sz w:val="24"/>
                          <w:u w:val="single"/>
                        </w:rPr>
                        <w:t>盛り上げます</w:t>
                      </w:r>
                    </w:p>
                    <w:p w:rsidR="005019CB" w:rsidRPr="00341A22" w:rsidRDefault="00341A22" w:rsidP="00E51DAC">
                      <w:pPr>
                        <w:ind w:left="82" w:hangingChars="50" w:hanging="82"/>
                        <w:rPr>
                          <w:rFonts w:ascii="ＭＳ ゴシック" w:eastAsia="ＭＳ ゴシック" w:hAnsi="ＭＳ ゴシック"/>
                          <w:b/>
                          <w:w w:val="80"/>
                          <w:szCs w:val="21"/>
                        </w:rPr>
                      </w:pPr>
                      <w:r w:rsidRPr="00341A22">
                        <w:rPr>
                          <w:rFonts w:ascii="ＭＳ ゴシック" w:eastAsia="ＭＳ ゴシック" w:hAnsi="ＭＳ ゴシック" w:hint="eastAsia"/>
                          <w:b/>
                          <w:w w:val="80"/>
                          <w:szCs w:val="21"/>
                        </w:rPr>
                        <w:t>（郷土芸能）</w:t>
                      </w:r>
                      <w:r w:rsidR="00296802" w:rsidRPr="00341A22">
                        <w:rPr>
                          <w:rFonts w:ascii="ＭＳ ゴシック" w:eastAsia="ＭＳ ゴシック" w:hAnsi="ＭＳ ゴシック" w:hint="eastAsia"/>
                          <w:b/>
                          <w:w w:val="80"/>
                          <w:szCs w:val="21"/>
                        </w:rPr>
                        <w:t>小掛郷土芸能保存会</w:t>
                      </w:r>
                      <w:r w:rsidRPr="00341A22">
                        <w:rPr>
                          <w:rFonts w:ascii="ＭＳ ゴシック" w:eastAsia="ＭＳ ゴシック" w:hAnsi="ＭＳ ゴシック" w:hint="eastAsia"/>
                          <w:b/>
                          <w:w w:val="80"/>
                          <w:szCs w:val="21"/>
                        </w:rPr>
                        <w:t>、</w:t>
                      </w:r>
                      <w:r w:rsidR="00296802" w:rsidRPr="00341A22">
                        <w:rPr>
                          <w:rFonts w:ascii="ＭＳ ゴシック" w:eastAsia="ＭＳ ゴシック" w:hAnsi="ＭＳ ゴシック" w:hint="eastAsia"/>
                          <w:b/>
                          <w:w w:val="80"/>
                          <w:szCs w:val="21"/>
                        </w:rPr>
                        <w:t>檜山舞保存会</w:t>
                      </w:r>
                      <w:r w:rsidRPr="00341A22">
                        <w:rPr>
                          <w:rFonts w:ascii="ＭＳ ゴシック" w:eastAsia="ＭＳ ゴシック" w:hAnsi="ＭＳ ゴシック" w:hint="eastAsia"/>
                          <w:b/>
                          <w:w w:val="80"/>
                          <w:szCs w:val="21"/>
                        </w:rPr>
                        <w:t>、</w:t>
                      </w:r>
                      <w:r w:rsidR="00296802" w:rsidRPr="00341A22">
                        <w:rPr>
                          <w:rFonts w:ascii="ＭＳ ゴシック" w:eastAsia="ＭＳ ゴシック" w:hAnsi="ＭＳ ゴシック" w:hint="eastAsia"/>
                          <w:b/>
                          <w:w w:val="80"/>
                          <w:szCs w:val="21"/>
                        </w:rPr>
                        <w:t>鳥形獅子踊り保存会</w:t>
                      </w:r>
                      <w:r w:rsidRPr="00341A22">
                        <w:rPr>
                          <w:rFonts w:ascii="ＭＳ ゴシック" w:eastAsia="ＭＳ ゴシック" w:hAnsi="ＭＳ ゴシック" w:hint="eastAsia"/>
                          <w:b/>
                          <w:w w:val="80"/>
                          <w:szCs w:val="21"/>
                        </w:rPr>
                        <w:t>、</w:t>
                      </w:r>
                      <w:r w:rsidR="00296802" w:rsidRPr="00341A22">
                        <w:rPr>
                          <w:rFonts w:ascii="ＭＳ ゴシック" w:eastAsia="ＭＳ ゴシック" w:hAnsi="ＭＳ ゴシック" w:hint="eastAsia"/>
                          <w:b/>
                          <w:w w:val="80"/>
                          <w:szCs w:val="21"/>
                        </w:rPr>
                        <w:t>鰄渕</w:t>
                      </w:r>
                      <w:r w:rsidRPr="00341A22">
                        <w:rPr>
                          <w:rFonts w:ascii="ＭＳ ゴシック" w:eastAsia="ＭＳ ゴシック" w:hAnsi="ＭＳ ゴシック" w:hint="eastAsia"/>
                          <w:b/>
                          <w:w w:val="80"/>
                          <w:szCs w:val="21"/>
                        </w:rPr>
                        <w:t>番楽保存会、石川郷土芸能保存会</w:t>
                      </w:r>
                    </w:p>
                    <w:p w:rsidR="00072617" w:rsidRPr="00341A22" w:rsidRDefault="00341A22" w:rsidP="00E51DAC">
                      <w:pPr>
                        <w:rPr>
                          <w:rFonts w:ascii="ＭＳ ゴシック" w:eastAsia="ＭＳ ゴシック" w:hAnsi="ＭＳ ゴシック"/>
                          <w:b/>
                          <w:w w:val="80"/>
                          <w:szCs w:val="21"/>
                        </w:rPr>
                      </w:pPr>
                      <w:r w:rsidRPr="00341A22">
                        <w:rPr>
                          <w:rFonts w:ascii="ＭＳ ゴシック" w:eastAsia="ＭＳ ゴシック" w:hAnsi="ＭＳ ゴシック" w:hint="eastAsia"/>
                          <w:b/>
                          <w:w w:val="80"/>
                          <w:szCs w:val="21"/>
                        </w:rPr>
                        <w:t>（民謡踊り）茂浦民謡同好会</w:t>
                      </w:r>
                    </w:p>
                    <w:p w:rsidR="00341A22" w:rsidRDefault="00341A22" w:rsidP="00E51DAC">
                      <w:pPr>
                        <w:rPr>
                          <w:rFonts w:ascii="ＭＳ ゴシック" w:eastAsia="ＭＳ ゴシック" w:hAnsi="ＭＳ ゴシック"/>
                          <w:b/>
                          <w:w w:val="80"/>
                          <w:szCs w:val="21"/>
                        </w:rPr>
                      </w:pPr>
                      <w:r w:rsidRPr="00341A22">
                        <w:rPr>
                          <w:rFonts w:ascii="ＭＳ ゴシック" w:eastAsia="ＭＳ ゴシック" w:hAnsi="ＭＳ ゴシック" w:hint="eastAsia"/>
                          <w:b/>
                          <w:w w:val="80"/>
                          <w:szCs w:val="21"/>
                        </w:rPr>
                        <w:t>（</w:t>
                      </w:r>
                      <w:r w:rsidRPr="00341A22">
                        <w:rPr>
                          <w:rFonts w:ascii="ＭＳ ゴシック" w:eastAsia="ＭＳ ゴシック" w:hAnsi="ＭＳ ゴシック" w:hint="eastAsia"/>
                          <w:b/>
                          <w:w w:val="80"/>
                          <w:szCs w:val="21"/>
                        </w:rPr>
                        <w:t>吹奏楽）</w:t>
                      </w:r>
                      <w:r w:rsidR="00A36699">
                        <w:rPr>
                          <w:rFonts w:ascii="ＭＳ ゴシック" w:eastAsia="ＭＳ ゴシック" w:hAnsi="ＭＳ ゴシック" w:hint="eastAsia"/>
                          <w:b/>
                          <w:w w:val="80"/>
                          <w:szCs w:val="21"/>
                        </w:rPr>
                        <w:t>能代</w:t>
                      </w:r>
                      <w:r w:rsidRPr="00341A22">
                        <w:rPr>
                          <w:rFonts w:ascii="ＭＳ ゴシック" w:eastAsia="ＭＳ ゴシック" w:hAnsi="ＭＳ ゴシック" w:hint="eastAsia"/>
                          <w:b/>
                          <w:w w:val="80"/>
                          <w:szCs w:val="21"/>
                        </w:rPr>
                        <w:t>超新星ポップスオーケストラ、ＪＲ秋田支社吹奏楽部（ＲＭＣ）</w:t>
                      </w:r>
                    </w:p>
                    <w:p w:rsidR="00E51DAC" w:rsidRPr="00341A22" w:rsidRDefault="00D715D3" w:rsidP="00E51DAC">
                      <w:pPr>
                        <w:rPr>
                          <w:rFonts w:ascii="ＭＳ ゴシック" w:eastAsia="ＭＳ ゴシック" w:hAnsi="ＭＳ ゴシック"/>
                          <w:b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w w:val="80"/>
                          <w:szCs w:val="21"/>
                        </w:rPr>
                        <w:t>（太鼓）</w:t>
                      </w:r>
                      <w:r w:rsidR="00E51DAC">
                        <w:rPr>
                          <w:rFonts w:ascii="ＭＳ ゴシック" w:eastAsia="ＭＳ ゴシック" w:hAnsi="ＭＳ ゴシック" w:hint="eastAsia"/>
                          <w:b/>
                          <w:w w:val="80"/>
                          <w:szCs w:val="21"/>
                        </w:rPr>
                        <w:t>能代べらぼう太鼓（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w w:val="80"/>
                          <w:szCs w:val="21"/>
                        </w:rPr>
                        <w:t>※</w:t>
                      </w:r>
                      <w:r w:rsidR="00E51DAC">
                        <w:rPr>
                          <w:rFonts w:ascii="ＭＳ ゴシック" w:eastAsia="ＭＳ ゴシック" w:hAnsi="ＭＳ ゴシック" w:hint="eastAsia"/>
                          <w:b/>
                          <w:w w:val="80"/>
                          <w:szCs w:val="21"/>
                        </w:rPr>
                        <w:t>列車到着時ホームで披露）</w:t>
                      </w:r>
                    </w:p>
                  </w:txbxContent>
                </v:textbox>
              </v:shape>
            </w:pict>
          </mc:Fallback>
        </mc:AlternateContent>
      </w:r>
      <w:r w:rsidR="00BD1D9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39AA90" wp14:editId="1D515099">
                <wp:simplePos x="0" y="0"/>
                <wp:positionH relativeFrom="column">
                  <wp:posOffset>4403090</wp:posOffset>
                </wp:positionH>
                <wp:positionV relativeFrom="paragraph">
                  <wp:posOffset>170180</wp:posOffset>
                </wp:positionV>
                <wp:extent cx="1986280" cy="2752725"/>
                <wp:effectExtent l="0" t="0" r="13970" b="28575"/>
                <wp:wrapNone/>
                <wp:docPr id="2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6280" cy="275272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5019CB" w:rsidRPr="00072617" w:rsidRDefault="00341A22" w:rsidP="005019CB">
                            <w:pPr>
                              <w:spacing w:line="440" w:lineRule="exac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w w:val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w w:val="80"/>
                                <w:sz w:val="36"/>
                                <w:szCs w:val="36"/>
                              </w:rPr>
                              <w:t>ご当地キャラ</w:t>
                            </w:r>
                            <w:r w:rsidR="005019CB" w:rsidRPr="00072617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w w:val="80"/>
                                <w:sz w:val="36"/>
                                <w:szCs w:val="36"/>
                              </w:rPr>
                              <w:t>大集合</w:t>
                            </w:r>
                            <w:r w:rsidR="005019CB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w w:val="80"/>
                                <w:sz w:val="36"/>
                                <w:szCs w:val="36"/>
                              </w:rPr>
                              <w:t>！</w:t>
                            </w:r>
                          </w:p>
                          <w:p w:rsidR="005019CB" w:rsidRPr="00052C66" w:rsidRDefault="00341A22" w:rsidP="00491F0D">
                            <w:pPr>
                              <w:spacing w:line="4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w w:val="66"/>
                                <w:sz w:val="24"/>
                                <w:u w:val="single"/>
                              </w:rPr>
                            </w:pPr>
                            <w:r w:rsidRPr="00052C66">
                              <w:rPr>
                                <w:rFonts w:ascii="ＭＳ ゴシック" w:eastAsia="ＭＳ ゴシック" w:hAnsi="ＭＳ ゴシック" w:hint="eastAsia"/>
                                <w:b/>
                                <w:w w:val="66"/>
                                <w:sz w:val="24"/>
                                <w:u w:val="single"/>
                              </w:rPr>
                              <w:t>ご当地キャラクター</w:t>
                            </w:r>
                            <w:r w:rsidR="00A522FF">
                              <w:rPr>
                                <w:rFonts w:ascii="ＭＳ ゴシック" w:eastAsia="ＭＳ ゴシック" w:hAnsi="ＭＳ ゴシック" w:hint="eastAsia"/>
                                <w:b/>
                                <w:w w:val="66"/>
                                <w:sz w:val="24"/>
                                <w:u w:val="single"/>
                              </w:rPr>
                              <w:t>も</w:t>
                            </w:r>
                            <w:r w:rsidR="00BD1D99">
                              <w:rPr>
                                <w:rFonts w:ascii="ＭＳ ゴシック" w:eastAsia="ＭＳ ゴシック" w:hAnsi="ＭＳ ゴシック" w:hint="eastAsia"/>
                                <w:b/>
                                <w:w w:val="66"/>
                                <w:sz w:val="24"/>
                                <w:u w:val="single"/>
                              </w:rPr>
                              <w:t>駆けつけ</w:t>
                            </w:r>
                            <w:r w:rsidR="00A522FF">
                              <w:rPr>
                                <w:rFonts w:ascii="ＭＳ ゴシック" w:eastAsia="ＭＳ ゴシック" w:hAnsi="ＭＳ ゴシック" w:hint="eastAsia"/>
                                <w:b/>
                                <w:w w:val="66"/>
                                <w:sz w:val="24"/>
                                <w:u w:val="single"/>
                              </w:rPr>
                              <w:t>ます</w:t>
                            </w:r>
                          </w:p>
                          <w:p w:rsidR="005019CB" w:rsidRPr="00052C66" w:rsidRDefault="00052C66" w:rsidP="00E51DA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w w:val="80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w w:val="80"/>
                                <w:szCs w:val="21"/>
                              </w:rPr>
                              <w:t>白神かっくん（能代青年会議所）、さんじゃくん＆はなぴかちゃん（能代商工会議所）、ノシロリオン（銀河連邦ノシロ共和国、スギッチ（秋田県）、ポンポコ山のたぬき（八峰町観光協会</w:t>
                            </w:r>
                            <w:r w:rsidR="00BD1D99">
                              <w:rPr>
                                <w:rFonts w:ascii="ＭＳ ゴシック" w:eastAsia="ＭＳ ゴシック" w:hAnsi="ＭＳ ゴシック" w:hint="eastAsia"/>
                                <w:b/>
                                <w:w w:val="80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w w:val="80"/>
                                <w:szCs w:val="21"/>
                              </w:rPr>
                              <w:t>、リゾートしらかみ三兄弟（ＪＲ秋田支社）</w:t>
                            </w:r>
                          </w:p>
                          <w:p w:rsidR="00072617" w:rsidRPr="00052C66" w:rsidRDefault="00072617" w:rsidP="00072617">
                            <w:pPr>
                              <w:spacing w:line="440" w:lineRule="exact"/>
                              <w:rPr>
                                <w:rFonts w:ascii="ＭＳ ゴシック" w:eastAsia="ＭＳ ゴシック" w:hAnsi="ＭＳ ゴシック"/>
                                <w:b/>
                                <w:w w:val="8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46.7pt;margin-top:13.4pt;width:156.4pt;height:216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" fillcolor="#ffc">
                <v:textbox inset="5.85pt,.7pt,5.85pt,.7pt">
                  <w:txbxContent>
                    <w:p w:rsidR="005019CB" w:rsidRPr="00072617" w:rsidRDefault="00341A22" w:rsidP="005019CB">
                      <w:pPr>
                        <w:spacing w:line="440" w:lineRule="exact"/>
                        <w:rPr>
                          <w:rFonts w:ascii="HG創英角ﾎﾟｯﾌﾟ体" w:eastAsia="HG創英角ﾎﾟｯﾌﾟ体" w:hAnsi="HG創英角ﾎﾟｯﾌﾟ体"/>
                          <w:b/>
                          <w:w w:val="80"/>
                          <w:sz w:val="36"/>
                          <w:szCs w:val="36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w w:val="80"/>
                          <w:sz w:val="36"/>
                          <w:szCs w:val="36"/>
                        </w:rPr>
                        <w:t>ご当地キャラ</w:t>
                      </w:r>
                      <w:r w:rsidR="005019CB" w:rsidRPr="00072617">
                        <w:rPr>
                          <w:rFonts w:ascii="HG創英角ﾎﾟｯﾌﾟ体" w:eastAsia="HG創英角ﾎﾟｯﾌﾟ体" w:hAnsi="HG創英角ﾎﾟｯﾌﾟ体" w:hint="eastAsia"/>
                          <w:b/>
                          <w:w w:val="80"/>
                          <w:sz w:val="36"/>
                          <w:szCs w:val="36"/>
                        </w:rPr>
                        <w:t>大集合</w:t>
                      </w:r>
                      <w:r w:rsidR="005019CB">
                        <w:rPr>
                          <w:rFonts w:ascii="HG創英角ﾎﾟｯﾌﾟ体" w:eastAsia="HG創英角ﾎﾟｯﾌﾟ体" w:hAnsi="HG創英角ﾎﾟｯﾌﾟ体" w:hint="eastAsia"/>
                          <w:b/>
                          <w:w w:val="80"/>
                          <w:sz w:val="36"/>
                          <w:szCs w:val="36"/>
                        </w:rPr>
                        <w:t>！</w:t>
                      </w:r>
                    </w:p>
                    <w:p w:rsidR="005019CB" w:rsidRPr="00052C66" w:rsidRDefault="00341A22" w:rsidP="00491F0D">
                      <w:pPr>
                        <w:spacing w:line="44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w w:val="66"/>
                          <w:sz w:val="24"/>
                          <w:u w:val="single"/>
                        </w:rPr>
                      </w:pPr>
                      <w:r w:rsidRPr="00052C66">
                        <w:rPr>
                          <w:rFonts w:ascii="ＭＳ ゴシック" w:eastAsia="ＭＳ ゴシック" w:hAnsi="ＭＳ ゴシック" w:hint="eastAsia"/>
                          <w:b/>
                          <w:w w:val="66"/>
                          <w:sz w:val="24"/>
                          <w:u w:val="single"/>
                        </w:rPr>
                        <w:t>ご当地キャラクター</w:t>
                      </w:r>
                      <w:r w:rsidR="00A522FF">
                        <w:rPr>
                          <w:rFonts w:ascii="ＭＳ ゴシック" w:eastAsia="ＭＳ ゴシック" w:hAnsi="ＭＳ ゴシック" w:hint="eastAsia"/>
                          <w:b/>
                          <w:w w:val="66"/>
                          <w:sz w:val="24"/>
                          <w:u w:val="single"/>
                        </w:rPr>
                        <w:t>も</w:t>
                      </w:r>
                      <w:r w:rsidR="00BD1D99">
                        <w:rPr>
                          <w:rFonts w:ascii="ＭＳ ゴシック" w:eastAsia="ＭＳ ゴシック" w:hAnsi="ＭＳ ゴシック" w:hint="eastAsia"/>
                          <w:b/>
                          <w:w w:val="66"/>
                          <w:sz w:val="24"/>
                          <w:u w:val="single"/>
                        </w:rPr>
                        <w:t>駆けつけ</w:t>
                      </w:r>
                      <w:r w:rsidR="00A522FF">
                        <w:rPr>
                          <w:rFonts w:ascii="ＭＳ ゴシック" w:eastAsia="ＭＳ ゴシック" w:hAnsi="ＭＳ ゴシック" w:hint="eastAsia"/>
                          <w:b/>
                          <w:w w:val="66"/>
                          <w:sz w:val="24"/>
                          <w:u w:val="single"/>
                        </w:rPr>
                        <w:t>ます</w:t>
                      </w:r>
                    </w:p>
                    <w:p w:rsidR="005019CB" w:rsidRPr="00052C66" w:rsidRDefault="00052C66" w:rsidP="00E51DAC">
                      <w:pPr>
                        <w:rPr>
                          <w:rFonts w:ascii="ＭＳ ゴシック" w:eastAsia="ＭＳ ゴシック" w:hAnsi="ＭＳ ゴシック"/>
                          <w:b/>
                          <w:w w:val="80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w w:val="80"/>
                          <w:szCs w:val="21"/>
                        </w:rPr>
                        <w:t>白神かっくん（能代青年会議所）、さんじゃくん＆はなぴかちゃん（能代商工会議所）、ノシロリオン（銀河連邦ノシロ共和国、スギッチ（秋田県）、ポンポコ山のたぬき（八峰町観光協会</w:t>
                      </w:r>
                      <w:r w:rsidR="00BD1D99">
                        <w:rPr>
                          <w:rFonts w:ascii="ＭＳ ゴシック" w:eastAsia="ＭＳ ゴシック" w:hAnsi="ＭＳ ゴシック" w:hint="eastAsia"/>
                          <w:b/>
                          <w:w w:val="80"/>
                          <w:szCs w:val="21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w w:val="80"/>
                          <w:szCs w:val="21"/>
                        </w:rPr>
                        <w:t>、リゾートしらかみ三兄弟（ＪＲ秋田支社）</w:t>
                      </w:r>
                    </w:p>
                    <w:p w:rsidR="00072617" w:rsidRPr="00052C66" w:rsidRDefault="00072617" w:rsidP="00072617">
                      <w:pPr>
                        <w:spacing w:line="440" w:lineRule="exact"/>
                        <w:rPr>
                          <w:rFonts w:ascii="ＭＳ ゴシック" w:eastAsia="ＭＳ ゴシック" w:hAnsi="ＭＳ ゴシック"/>
                          <w:b/>
                          <w:w w:val="8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3E81" w:rsidRDefault="00663E81"/>
    <w:p w:rsidR="00663E81" w:rsidRDefault="00663E81"/>
    <w:p w:rsidR="00663E81" w:rsidRDefault="00663E81"/>
    <w:p w:rsidR="00663E81" w:rsidRDefault="00663E81"/>
    <w:p w:rsidR="00663E81" w:rsidRDefault="00663E81"/>
    <w:p w:rsidR="00663E81" w:rsidRDefault="00663E81"/>
    <w:p w:rsidR="00663E81" w:rsidRDefault="00663E81"/>
    <w:p w:rsidR="00663E81" w:rsidRDefault="00663E81"/>
    <w:p w:rsidR="00663E81" w:rsidRDefault="00663E81"/>
    <w:p w:rsidR="00663E81" w:rsidRDefault="00014F0F">
      <w:r>
        <w:rPr>
          <w:noProof/>
        </w:rPr>
        <w:pict>
          <v:group id="_x0000_s1034" style="position:absolute;left:0;text-align:left;margin-left:8.2pt;margin-top:-.1pt;width:147.85pt;height:81.05pt;z-index:251731968" coordorigin="925,8126" coordsize="2957,1621">
            <v:shapetype id="_x0000_t156" coordsize="21600,21600" o:spt="156" adj="2809,10800" path="m@25@0c@26@3@27@1@28@0m@21@4c@22@5@23@6@24@4e">
              <v:formulas>
                <v:f eqn="val #0"/>
                <v:f eqn="prod @0 41 9"/>
                <v:f eqn="prod @0 23 9"/>
                <v:f eqn="sum 0 0 @2"/>
                <v:f eqn="sum 21600 0 #0"/>
                <v:f eqn="sum 21600 0 @1"/>
                <v:f eqn="sum 21600 0 @3"/>
                <v:f eqn="sum #1 0 10800"/>
                <v:f eqn="sum 21600 0 #1"/>
                <v:f eqn="prod @8 2 3"/>
                <v:f eqn="prod @8 4 3"/>
                <v:f eqn="prod @8 2 1"/>
                <v:f eqn="sum 21600 0 @9"/>
                <v:f eqn="sum 21600 0 @10"/>
                <v:f eqn="sum 21600 0 @11"/>
                <v:f eqn="prod #1 2 3"/>
                <v:f eqn="prod #1 4 3"/>
                <v:f eqn="prod #1 2 1"/>
                <v:f eqn="sum 21600 0 @15"/>
                <v:f eqn="sum 21600 0 @16"/>
                <v:f eqn="sum 21600 0 @17"/>
                <v:f eqn="if @7 @14 0"/>
                <v:f eqn="if @7 @13 @15"/>
                <v:f eqn="if @7 @12 @16"/>
                <v:f eqn="if @7 21600 @17"/>
                <v:f eqn="if @7 0 @20"/>
                <v:f eqn="if @7 @9 @19"/>
                <v:f eqn="if @7 @10 @18"/>
                <v:f eqn="if @7 @11 21600"/>
                <v:f eqn="sum @24 0 @21"/>
                <v:f eqn="sum @4 0 @0"/>
                <v:f eqn="max @21 @25"/>
                <v:f eqn="min @24 @28"/>
                <v:f eqn="prod @0 2 1"/>
                <v:f eqn="sum 21600 0 @33"/>
                <v:f eqn="mid @26 @27"/>
                <v:f eqn="mid @24 @28"/>
                <v:f eqn="mid @22 @23"/>
                <v:f eqn="mid @21 @25"/>
              </v:formulas>
              <v:path textpathok="t" o:connecttype="custom" o:connectlocs="@35,@0;@38,10800;@37,@4;@36,10800" o:connectangles="270,180,90,0"/>
              <v:textpath on="t" fitshape="t" xscale="t"/>
              <v:handles>
                <v:h position="topLeft,#0" yrange="0,4459"/>
                <v:h position="#1,bottomRight" xrange="8640,12960"/>
              </v:handles>
              <o:lock v:ext="edit" text="t" shapetype="t"/>
            </v:shapetype>
            <v:shape id="_x0000_s1028" type="#_x0000_t156" style="position:absolute;left:925;top:8145;width:583;height:1602" adj="0,10718" fillcolor="black [3213]" stroked="f" strokecolor="red" strokeweight="1pt">
              <v:fill color2="fill darken(118)" recolor="t" method="linear sigma" type="gradient"/>
              <v:shadow on="t" color="#99f" opacity="52429f" offset="3pt,3pt"/>
              <v:textpath style="font-family:&quot;HG行書体&quot;;font-weight:bold;v-text-reverse:t;v-text-kern:t" trim="t" fitpath="t" xscale="f" string="駅&#10;弁"/>
            </v:shape>
            <v:shape id="_x0000_s1029" type="#_x0000_t156" style="position:absolute;left:2075;top:8126;width:583;height:1602" adj="0,10718" fillcolor="black [3213]" stroked="f" strokecolor="red" strokeweight="1pt">
              <v:fill color2="fill darken(118)" recolor="t" method="linear sigma" type="gradient"/>
              <v:shadow on="t" color="#99f" opacity="52429f" offset="3pt,3pt"/>
              <v:textpath style="font-family:&quot;HG行書体&quot;;font-weight:bold;v-text-reverse:t;v-text-kern:t" trim="t" fitpath="t" xscale="f" string="特&#10;産&#10;品"/>
            </v:shape>
            <v:shape id="_x0000_s1031" type="#_x0000_t156" style="position:absolute;left:1508;top:8145;width:584;height:1602" adj="0,10718" fillcolor="black [3213]" stroked="f" strokecolor="red" strokeweight="1pt">
              <v:fill color2="fill darken(118)" recolor="t" method="linear sigma" type="gradient"/>
              <v:shadow on="t" color="#99f" opacity="52429f" offset="3pt,3pt"/>
              <v:textpath style="font-family:&quot;HG行書体&quot;;font-weight:bold;v-text-reverse:t;v-text-kern:t" trim="t" fitpath="t" xscale="f" string="そ&#10;ば"/>
            </v:shape>
            <v:shape id="_x0000_s1032" type="#_x0000_t156" style="position:absolute;left:3299;top:8126;width:583;height:1602" adj="0,10718" fillcolor="black [3213]" stroked="f" strokecolor="red" strokeweight="1pt">
              <v:fill color2="fill darken(118)" recolor="t" method="linear sigma" type="gradient"/>
              <v:shadow on="t" color="#99f" opacity="52429f" offset="3pt,3pt"/>
              <v:textpath style="font-family:&quot;HG行書体&quot;;font-weight:bold;v-text-reverse:t;v-text-kern:t" trim="t" fitpath="t" xscale="f" string="お&#10;土&#10;産"/>
            </v:shape>
            <v:shape id="_x0000_s1033" type="#_x0000_t156" style="position:absolute;left:2687;top:8126;width:584;height:1602" adj="0,10718" fillcolor="black [3213]" stroked="f" strokecolor="red" strokeweight="1pt">
              <v:fill color2="fill darken(118)" recolor="t" method="linear sigma" type="gradient"/>
              <v:shadow on="t" color="#99f" opacity="52429f" offset="3pt,3pt"/>
              <v:textpath style="font-family:&quot;HG行書体&quot;;font-weight:bold;v-text-reverse:t;v-text-kern:t" trim="t" fitpath="t" xscale="f" string="お&#10;菓&#10;子"/>
            </v:shape>
          </v:group>
        </w:pict>
      </w:r>
    </w:p>
    <w:p w:rsidR="00663E81" w:rsidRDefault="00356B53">
      <w:r>
        <w:rPr>
          <w:noProof/>
        </w:rPr>
        <w:drawing>
          <wp:anchor distT="0" distB="0" distL="114300" distR="114300" simplePos="0" relativeHeight="251700224" behindDoc="0" locked="0" layoutInCell="1" allowOverlap="1" wp14:anchorId="538DC1D7" wp14:editId="00524128">
            <wp:simplePos x="0" y="0"/>
            <wp:positionH relativeFrom="column">
              <wp:posOffset>5208270</wp:posOffset>
            </wp:positionH>
            <wp:positionV relativeFrom="paragraph">
              <wp:posOffset>52070</wp:posOffset>
            </wp:positionV>
            <wp:extent cx="1087120" cy="809625"/>
            <wp:effectExtent l="0" t="0" r="0" b="952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1" t="7968" r="8299" b="8741"/>
                    <a:stretch/>
                  </pic:blipFill>
                  <pic:spPr bwMode="auto">
                    <a:xfrm>
                      <a:off x="0" y="0"/>
                      <a:ext cx="108712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CD7">
        <w:rPr>
          <w:rFonts w:ascii="ＭＳ ゴシック" w:eastAsia="ＭＳ ゴシック" w:hAnsi="ＭＳ ゴシック" w:hint="eastAsia"/>
          <w:b/>
          <w:noProof/>
          <w:w w:val="80"/>
          <w:szCs w:val="21"/>
        </w:rPr>
        <w:drawing>
          <wp:anchor distT="0" distB="0" distL="114300" distR="114300" simplePos="0" relativeHeight="251719680" behindDoc="0" locked="0" layoutInCell="1" allowOverlap="1" wp14:anchorId="6E9A4C28" wp14:editId="30689651">
            <wp:simplePos x="0" y="0"/>
            <wp:positionH relativeFrom="column">
              <wp:posOffset>3215005</wp:posOffset>
            </wp:positionH>
            <wp:positionV relativeFrom="paragraph">
              <wp:posOffset>52070</wp:posOffset>
            </wp:positionV>
            <wp:extent cx="939800" cy="628650"/>
            <wp:effectExtent l="0" t="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A6E">
        <w:rPr>
          <w:noProof/>
        </w:rPr>
        <w:drawing>
          <wp:anchor distT="0" distB="0" distL="114300" distR="114300" simplePos="0" relativeHeight="251696128" behindDoc="0" locked="0" layoutInCell="1" allowOverlap="1" wp14:anchorId="375B65FC" wp14:editId="4864561A">
            <wp:simplePos x="0" y="0"/>
            <wp:positionH relativeFrom="column">
              <wp:posOffset>4517390</wp:posOffset>
            </wp:positionH>
            <wp:positionV relativeFrom="paragraph">
              <wp:posOffset>4445</wp:posOffset>
            </wp:positionV>
            <wp:extent cx="639445" cy="885825"/>
            <wp:effectExtent l="0" t="0" r="8255" b="9525"/>
            <wp:wrapNone/>
            <wp:docPr id="13" name="図 13" descr="Z:\32K0105_県北地区センター\000　共有フォルダ\●2016（Ｈ28）\④営業\⑨★五能線開業80周年記念事業\キャラクター＆出演者（画像＆イラスト）\白神かっくん⑤（イラスト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32K0105_県北地区センター\000　共有フォルダ\●2016（Ｈ28）\④営業\⑨★五能線開業80周年記念事業\キャラクター＆出演者（画像＆イラスト）\白神かっくん⑤（イラスト）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E81" w:rsidRDefault="00EC2CD7">
      <w:r>
        <w:rPr>
          <w:noProof/>
        </w:rPr>
        <w:drawing>
          <wp:anchor distT="0" distB="0" distL="114300" distR="114300" simplePos="0" relativeHeight="251718656" behindDoc="0" locked="0" layoutInCell="1" allowOverlap="1" wp14:anchorId="4C481051" wp14:editId="03A6CA59">
            <wp:simplePos x="0" y="0"/>
            <wp:positionH relativeFrom="column">
              <wp:posOffset>2250440</wp:posOffset>
            </wp:positionH>
            <wp:positionV relativeFrom="paragraph">
              <wp:posOffset>2091</wp:posOffset>
            </wp:positionV>
            <wp:extent cx="972820" cy="628650"/>
            <wp:effectExtent l="0" t="0" r="0" b="0"/>
            <wp:wrapNone/>
            <wp:docPr id="47" name="図 47" descr="Z:\32K0105_県北地区センター\000　共有フォルダ\2015（Ｈ27）\⑮資料\②画像\20150919　東能代駅プチフェスタ\DSCN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32K0105_県北地区センター\000　共有フォルダ\2015（Ｈ27）\⑮資料\②画像\20150919　東能代駅プチフェスタ\DSCN5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" r="2193" b="17026"/>
                    <a:stretch/>
                  </pic:blipFill>
                  <pic:spPr bwMode="auto">
                    <a:xfrm>
                      <a:off x="0" y="0"/>
                      <a:ext cx="97282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E81" w:rsidRDefault="00663E81"/>
    <w:p w:rsidR="00663E81" w:rsidRDefault="00663E81"/>
    <w:p w:rsidR="00663E81" w:rsidRDefault="00663E81"/>
    <w:p w:rsidR="00663E81" w:rsidRDefault="00A132FA" w:rsidP="007D4EF2">
      <w:pPr>
        <w:tabs>
          <w:tab w:val="center" w:pos="5102"/>
        </w:tabs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30AD606C" wp14:editId="0658C988">
            <wp:simplePos x="0" y="0"/>
            <wp:positionH relativeFrom="column">
              <wp:posOffset>39785</wp:posOffset>
            </wp:positionH>
            <wp:positionV relativeFrom="paragraph">
              <wp:posOffset>178878</wp:posOffset>
            </wp:positionV>
            <wp:extent cx="640715" cy="752475"/>
            <wp:effectExtent l="0" t="0" r="6985" b="9525"/>
            <wp:wrapNone/>
            <wp:docPr id="44" name="図 44" descr="C:\Users\akira-komatsu\AppData\Local\Microsoft\Windows\Temporary Internet Files\Content.IE5\QAXF3Y0Z\160px-BabaheraIce0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kira-komatsu\AppData\Local\Microsoft\Windows\Temporary Internet Files\Content.IE5\QAXF3Y0Z\160px-BabaheraIce01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3" r="17199"/>
                    <a:stretch/>
                  </pic:blipFill>
                  <pic:spPr bwMode="auto">
                    <a:xfrm>
                      <a:off x="0" y="0"/>
                      <a:ext cx="64071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BF1">
        <w:rPr>
          <w:noProof/>
        </w:rPr>
        <w:drawing>
          <wp:anchor distT="0" distB="0" distL="114300" distR="114300" simplePos="0" relativeHeight="251714560" behindDoc="0" locked="0" layoutInCell="1" allowOverlap="1" wp14:anchorId="17382606" wp14:editId="60176FD2">
            <wp:simplePos x="0" y="0"/>
            <wp:positionH relativeFrom="column">
              <wp:posOffset>4974590</wp:posOffset>
            </wp:positionH>
            <wp:positionV relativeFrom="paragraph">
              <wp:posOffset>166370</wp:posOffset>
            </wp:positionV>
            <wp:extent cx="529096" cy="752475"/>
            <wp:effectExtent l="0" t="0" r="4445" b="0"/>
            <wp:wrapNone/>
            <wp:docPr id="32" name="図 32" descr="Z:\32K0105_県北地区センター\000　共有フォルダ\2012（Ｈ24）\⑮資料\②画像\120915 流しじゅんさい\120915 流しじゅんさい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32K0105_県北地区センター\000　共有フォルダ\2012（Ｈ24）\⑮資料\②画像\120915 流しじゅんさい\120915 流しじゅんさい 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2" r="29476"/>
                    <a:stretch/>
                  </pic:blipFill>
                  <pic:spPr bwMode="auto">
                    <a:xfrm>
                      <a:off x="0" y="0"/>
                      <a:ext cx="530860" cy="75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BF1">
        <w:rPr>
          <w:rFonts w:ascii="ＭＳ ゴシック" w:eastAsia="ＭＳ ゴシック" w:hAnsi="ＭＳ ゴシック"/>
          <w:b/>
          <w:noProof/>
          <w:w w:val="66"/>
          <w:sz w:val="24"/>
          <w:u w:val="single"/>
        </w:rPr>
        <w:drawing>
          <wp:anchor distT="0" distB="0" distL="114300" distR="114300" simplePos="0" relativeHeight="251721728" behindDoc="0" locked="0" layoutInCell="1" allowOverlap="1" wp14:anchorId="7E29BB9A" wp14:editId="220F0DDD">
            <wp:simplePos x="0" y="0"/>
            <wp:positionH relativeFrom="column">
              <wp:posOffset>5587660</wp:posOffset>
            </wp:positionH>
            <wp:positionV relativeFrom="paragraph">
              <wp:posOffset>122216</wp:posOffset>
            </wp:positionV>
            <wp:extent cx="748346" cy="836660"/>
            <wp:effectExtent l="0" t="6033" r="7938" b="7937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8346" cy="83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BF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693A822" wp14:editId="59A5F9D1">
                <wp:simplePos x="0" y="0"/>
                <wp:positionH relativeFrom="column">
                  <wp:posOffset>30480</wp:posOffset>
                </wp:positionH>
                <wp:positionV relativeFrom="paragraph">
                  <wp:posOffset>166370</wp:posOffset>
                </wp:positionV>
                <wp:extent cx="3076575" cy="762000"/>
                <wp:effectExtent l="0" t="0" r="28575" b="19050"/>
                <wp:wrapNone/>
                <wp:docPr id="1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F6031" w:rsidRPr="000F6031" w:rsidRDefault="000F6031" w:rsidP="00AA7BF1">
                            <w:pPr>
                              <w:ind w:firstLineChars="600" w:firstLine="983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w w:val="80"/>
                                <w:szCs w:val="21"/>
                              </w:rPr>
                            </w:pPr>
                            <w:r w:rsidRPr="000F6031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  <w:w w:val="80"/>
                                <w:szCs w:val="21"/>
                              </w:rPr>
                              <w:t>80</w:t>
                            </w:r>
                            <w:r w:rsidR="003F2417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  <w:w w:val="80"/>
                                <w:szCs w:val="21"/>
                              </w:rPr>
                              <w:t>周</w:t>
                            </w:r>
                            <w:r w:rsidRPr="000F6031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  <w:w w:val="80"/>
                                <w:szCs w:val="21"/>
                              </w:rPr>
                              <w:t>年の感謝を込めてプレゼント</w:t>
                            </w:r>
                          </w:p>
                          <w:p w:rsidR="000F6031" w:rsidRPr="000F6031" w:rsidRDefault="00CC1CD0" w:rsidP="000F6031">
                            <w:pPr>
                              <w:ind w:firstLineChars="600" w:firstLine="1053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w w:val="50"/>
                                <w:sz w:val="36"/>
                                <w:szCs w:val="36"/>
                              </w:rPr>
                            </w:pPr>
                            <w:r w:rsidRPr="008A4FAA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w w:val="50"/>
                                <w:sz w:val="36"/>
                                <w:szCs w:val="36"/>
                              </w:rPr>
                              <w:t>バ</w:t>
                            </w:r>
                            <w:r w:rsidR="007D4EF2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w w:val="50"/>
                                <w:sz w:val="36"/>
                                <w:szCs w:val="36"/>
                              </w:rPr>
                              <w:t>バヘラアイス＆ポップコーン</w:t>
                            </w:r>
                          </w:p>
                          <w:p w:rsidR="007D4EF2" w:rsidRDefault="000F6031" w:rsidP="00AA7BF1">
                            <w:pPr>
                              <w:ind w:firstLineChars="1000" w:firstLine="999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w w:val="66"/>
                                <w:szCs w:val="21"/>
                                <w:u w:val="single"/>
                              </w:rPr>
                            </w:pPr>
                            <w:r w:rsidRPr="000F6031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w w:val="50"/>
                                <w:szCs w:val="21"/>
                                <w:u w:val="single"/>
                              </w:rPr>
                              <w:t>※</w:t>
                            </w:r>
                            <w:r w:rsidR="007D4EF2" w:rsidRPr="000F6031">
                              <w:rPr>
                                <w:rFonts w:ascii="ＭＳ ゴシック" w:eastAsia="ＭＳ ゴシック" w:hAnsi="ＭＳ ゴシック" w:hint="eastAsia"/>
                                <w:b/>
                                <w:w w:val="66"/>
                                <w:szCs w:val="21"/>
                                <w:u w:val="single"/>
                              </w:rPr>
                              <w:t>無くなり次第終了します</w:t>
                            </w:r>
                            <w:r w:rsidR="00AA7BF1" w:rsidRPr="00AA7BF1">
                              <w:rPr>
                                <w:rFonts w:ascii="ＭＳ ゴシック" w:eastAsia="ＭＳ ゴシック" w:hAnsi="ＭＳ ゴシック" w:hint="eastAsia"/>
                                <w:b/>
                                <w:w w:val="66"/>
                                <w:szCs w:val="21"/>
                              </w:rPr>
                              <w:t xml:space="preserve">　　</w:t>
                            </w:r>
                            <w:r w:rsidR="00AA7BF1" w:rsidRPr="00AA7BF1">
                              <w:rPr>
                                <w:rFonts w:ascii="ＭＳ ゴシック" w:eastAsia="ＭＳ ゴシック" w:hAnsi="ＭＳ ゴシック" w:hint="eastAsia"/>
                                <w:b/>
                                <w:szCs w:val="21"/>
                              </w:rPr>
                              <w:t>無料</w:t>
                            </w:r>
                          </w:p>
                          <w:p w:rsidR="000F6031" w:rsidRPr="000F6031" w:rsidRDefault="000F6031" w:rsidP="000F6031">
                            <w:pPr>
                              <w:ind w:firstLineChars="700" w:firstLine="699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w w:val="50"/>
                                <w:szCs w:val="21"/>
                              </w:rPr>
                            </w:pPr>
                          </w:p>
                          <w:p w:rsidR="00CC1CD0" w:rsidRPr="007D4EF2" w:rsidRDefault="00CC1CD0" w:rsidP="00CC1CD0">
                            <w:pPr>
                              <w:spacing w:line="440" w:lineRule="exact"/>
                              <w:rPr>
                                <w:rFonts w:ascii="ＭＳ ゴシック" w:eastAsia="ＭＳ ゴシック" w:hAnsi="ＭＳ ゴシック"/>
                                <w:b/>
                                <w:w w:val="66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.4pt;margin-top:13.1pt;width:242.25pt;height:60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7NBhgIAABY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" filled="f">
                <v:textbox inset="5.85pt,.7pt,5.85pt,.7pt">
                  <w:txbxContent>
                    <w:p w:rsidR="000F6031" w:rsidRPr="000F6031" w:rsidRDefault="000F6031" w:rsidP="00AA7BF1">
                      <w:pPr>
                        <w:ind w:firstLineChars="600" w:firstLine="983"/>
                        <w:jc w:val="left"/>
                        <w:rPr>
                          <w:rFonts w:ascii="HG創英角ﾎﾟｯﾌﾟ体" w:eastAsia="HG創英角ﾎﾟｯﾌﾟ体" w:hAnsi="HG創英角ﾎﾟｯﾌﾟ体" w:hint="eastAsia"/>
                          <w:b/>
                          <w:w w:val="80"/>
                          <w:szCs w:val="21"/>
                        </w:rPr>
                      </w:pPr>
                      <w:r w:rsidRPr="000F6031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  <w:w w:val="80"/>
                          <w:szCs w:val="21"/>
                        </w:rPr>
                        <w:t>80</w:t>
                      </w:r>
                      <w:r w:rsidR="003F2417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  <w:w w:val="80"/>
                          <w:szCs w:val="21"/>
                        </w:rPr>
                        <w:t>周</w:t>
                      </w:r>
                      <w:r w:rsidRPr="000F6031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  <w:w w:val="80"/>
                          <w:szCs w:val="21"/>
                        </w:rPr>
                        <w:t>年の感謝を込めてプレゼント</w:t>
                      </w:r>
                    </w:p>
                    <w:p w:rsidR="000F6031" w:rsidRPr="000F6031" w:rsidRDefault="00CC1CD0" w:rsidP="000F6031">
                      <w:pPr>
                        <w:ind w:firstLineChars="600" w:firstLine="1053"/>
                        <w:jc w:val="left"/>
                        <w:rPr>
                          <w:rFonts w:ascii="HG創英角ﾎﾟｯﾌﾟ体" w:eastAsia="HG創英角ﾎﾟｯﾌﾟ体" w:hAnsi="HG創英角ﾎﾟｯﾌﾟ体" w:hint="eastAsia"/>
                          <w:b/>
                          <w:w w:val="50"/>
                          <w:sz w:val="36"/>
                          <w:szCs w:val="36"/>
                        </w:rPr>
                      </w:pPr>
                      <w:r w:rsidRPr="008A4FAA">
                        <w:rPr>
                          <w:rFonts w:ascii="HG創英角ﾎﾟｯﾌﾟ体" w:eastAsia="HG創英角ﾎﾟｯﾌﾟ体" w:hAnsi="HG創英角ﾎﾟｯﾌﾟ体" w:hint="eastAsia"/>
                          <w:b/>
                          <w:w w:val="50"/>
                          <w:sz w:val="36"/>
                          <w:szCs w:val="36"/>
                        </w:rPr>
                        <w:t>バ</w:t>
                      </w:r>
                      <w:r w:rsidR="007D4EF2">
                        <w:rPr>
                          <w:rFonts w:ascii="HG創英角ﾎﾟｯﾌﾟ体" w:eastAsia="HG創英角ﾎﾟｯﾌﾟ体" w:hAnsi="HG創英角ﾎﾟｯﾌﾟ体" w:hint="eastAsia"/>
                          <w:b/>
                          <w:w w:val="50"/>
                          <w:sz w:val="36"/>
                          <w:szCs w:val="36"/>
                        </w:rPr>
                        <w:t>バヘラアイス＆ポップコーン</w:t>
                      </w:r>
                    </w:p>
                    <w:p w:rsidR="007D4EF2" w:rsidRDefault="000F6031" w:rsidP="00AA7BF1">
                      <w:pPr>
                        <w:ind w:firstLineChars="1000" w:firstLine="999"/>
                        <w:jc w:val="left"/>
                        <w:rPr>
                          <w:rFonts w:ascii="ＭＳ ゴシック" w:eastAsia="ＭＳ ゴシック" w:hAnsi="ＭＳ ゴシック" w:hint="eastAsia"/>
                          <w:b/>
                          <w:w w:val="66"/>
                          <w:szCs w:val="21"/>
                          <w:u w:val="single"/>
                        </w:rPr>
                      </w:pPr>
                      <w:r w:rsidRPr="000F6031">
                        <w:rPr>
                          <w:rFonts w:ascii="HG創英角ﾎﾟｯﾌﾟ体" w:eastAsia="HG創英角ﾎﾟｯﾌﾟ体" w:hAnsi="HG創英角ﾎﾟｯﾌﾟ体" w:hint="eastAsia"/>
                          <w:b/>
                          <w:w w:val="50"/>
                          <w:szCs w:val="21"/>
                          <w:u w:val="single"/>
                        </w:rPr>
                        <w:t>※</w:t>
                      </w:r>
                      <w:r w:rsidR="007D4EF2" w:rsidRPr="000F6031">
                        <w:rPr>
                          <w:rFonts w:ascii="ＭＳ ゴシック" w:eastAsia="ＭＳ ゴシック" w:hAnsi="ＭＳ ゴシック" w:hint="eastAsia"/>
                          <w:b/>
                          <w:w w:val="66"/>
                          <w:szCs w:val="21"/>
                          <w:u w:val="single"/>
                        </w:rPr>
                        <w:t>無くなり次第終了します</w:t>
                      </w:r>
                      <w:r w:rsidR="00AA7BF1" w:rsidRPr="00AA7BF1">
                        <w:rPr>
                          <w:rFonts w:ascii="ＭＳ ゴシック" w:eastAsia="ＭＳ ゴシック" w:hAnsi="ＭＳ ゴシック" w:hint="eastAsia"/>
                          <w:b/>
                          <w:w w:val="66"/>
                          <w:szCs w:val="21"/>
                        </w:rPr>
                        <w:t xml:space="preserve">　　</w:t>
                      </w:r>
                      <w:r w:rsidR="00AA7BF1" w:rsidRPr="00AA7BF1">
                        <w:rPr>
                          <w:rFonts w:ascii="ＭＳ ゴシック" w:eastAsia="ＭＳ ゴシック" w:hAnsi="ＭＳ ゴシック" w:hint="eastAsia"/>
                          <w:b/>
                          <w:szCs w:val="21"/>
                        </w:rPr>
                        <w:t>無料</w:t>
                      </w:r>
                    </w:p>
                    <w:p w:rsidR="000F6031" w:rsidRPr="000F6031" w:rsidRDefault="000F6031" w:rsidP="000F6031">
                      <w:pPr>
                        <w:ind w:firstLineChars="700" w:firstLine="699"/>
                        <w:jc w:val="left"/>
                        <w:rPr>
                          <w:rFonts w:ascii="HG創英角ﾎﾟｯﾌﾟ体" w:eastAsia="HG創英角ﾎﾟｯﾌﾟ体" w:hAnsi="HG創英角ﾎﾟｯﾌﾟ体"/>
                          <w:b/>
                          <w:w w:val="50"/>
                          <w:szCs w:val="21"/>
                        </w:rPr>
                      </w:pPr>
                    </w:p>
                    <w:p w:rsidR="00CC1CD0" w:rsidRPr="007D4EF2" w:rsidRDefault="00CC1CD0" w:rsidP="00CC1CD0">
                      <w:pPr>
                        <w:spacing w:line="440" w:lineRule="exact"/>
                        <w:rPr>
                          <w:rFonts w:ascii="ＭＳ ゴシック" w:eastAsia="ＭＳ ゴシック" w:hAnsi="ＭＳ ゴシック"/>
                          <w:b/>
                          <w:w w:val="66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6031">
        <w:rPr>
          <w:rFonts w:ascii="HG創英角ﾎﾟｯﾌﾟ体" w:eastAsia="HG創英角ﾎﾟｯﾌﾟ体" w:hAnsi="HG創英角ﾎﾟｯﾌﾟ体" w:hint="eastAsia"/>
          <w:b/>
          <w:noProof/>
          <w:w w:val="80"/>
          <w:sz w:val="36"/>
          <w:szCs w:val="36"/>
        </w:rPr>
        <w:drawing>
          <wp:anchor distT="0" distB="0" distL="114300" distR="114300" simplePos="0" relativeHeight="251704320" behindDoc="0" locked="0" layoutInCell="1" allowOverlap="1" wp14:anchorId="4F6D9C1E" wp14:editId="3B0B18E5">
            <wp:simplePos x="0" y="0"/>
            <wp:positionH relativeFrom="column">
              <wp:posOffset>2402840</wp:posOffset>
            </wp:positionH>
            <wp:positionV relativeFrom="paragraph">
              <wp:posOffset>166370</wp:posOffset>
            </wp:positionV>
            <wp:extent cx="700405" cy="752475"/>
            <wp:effectExtent l="0" t="0" r="4445" b="9525"/>
            <wp:wrapNone/>
            <wp:docPr id="45" name="図 45" descr="C:\Users\akira-komatsu\AppData\Local\Microsoft\Windows\Temporary Internet Files\Content.IE5\QAXF3Y0Z\96_OrgPopC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kira-komatsu\AppData\Local\Microsoft\Windows\Temporary Internet Files\Content.IE5\QAXF3Y0Z\96_OrgPopC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12"/>
                    <a:stretch/>
                  </pic:blipFill>
                  <pic:spPr bwMode="auto">
                    <a:xfrm>
                      <a:off x="0" y="0"/>
                      <a:ext cx="70040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E1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3C6D58B" wp14:editId="6DFB12DB">
                <wp:simplePos x="0" y="0"/>
                <wp:positionH relativeFrom="column">
                  <wp:posOffset>3307714</wp:posOffset>
                </wp:positionH>
                <wp:positionV relativeFrom="paragraph">
                  <wp:posOffset>156845</wp:posOffset>
                </wp:positionV>
                <wp:extent cx="3076575" cy="762000"/>
                <wp:effectExtent l="0" t="0" r="28575" b="1905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D4EF2" w:rsidRDefault="004459F4" w:rsidP="008F7FE9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w w:val="66"/>
                                <w:sz w:val="24"/>
                                <w:u w:val="single"/>
                              </w:rPr>
                            </w:pPr>
                            <w:r w:rsidRPr="00AA7BF1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w w:val="80"/>
                                <w:sz w:val="28"/>
                                <w:szCs w:val="28"/>
                              </w:rPr>
                              <w:t>地元の名物ＰＲ</w:t>
                            </w:r>
                            <w:r w:rsidR="00AA7BF1" w:rsidRPr="00AA7BF1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w w:val="80"/>
                                <w:sz w:val="28"/>
                                <w:szCs w:val="28"/>
                              </w:rPr>
                              <w:t>タイム</w:t>
                            </w:r>
                            <w:r w:rsidR="000F4E1F" w:rsidRPr="00AA7BF1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w w:val="80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  <w:p w:rsidR="004459F4" w:rsidRPr="00356B53" w:rsidRDefault="00AA7BF1" w:rsidP="008F7FE9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w w:val="80"/>
                                <w:szCs w:val="21"/>
                              </w:rPr>
                            </w:pPr>
                            <w:r w:rsidRPr="00356B53">
                              <w:rPr>
                                <w:rFonts w:ascii="ＭＳ ゴシック" w:eastAsia="ＭＳ ゴシック" w:hAnsi="ＭＳ ゴシック" w:hint="eastAsia"/>
                                <w:b/>
                                <w:w w:val="66"/>
                                <w:szCs w:val="21"/>
                                <w:u w:val="single"/>
                              </w:rPr>
                              <w:t>流し</w:t>
                            </w:r>
                            <w:r w:rsidR="004459F4" w:rsidRPr="00356B53">
                              <w:rPr>
                                <w:rFonts w:ascii="ＭＳ ゴシック" w:eastAsia="ＭＳ ゴシック" w:hAnsi="ＭＳ ゴシック" w:hint="eastAsia"/>
                                <w:b/>
                                <w:w w:val="66"/>
                                <w:szCs w:val="21"/>
                                <w:u w:val="single"/>
                              </w:rPr>
                              <w:t>じゅんさい　ほか･･</w:t>
                            </w:r>
                          </w:p>
                          <w:p w:rsidR="000F4E1F" w:rsidRPr="007D4EF2" w:rsidRDefault="000F4E1F" w:rsidP="008F7FE9">
                            <w:pPr>
                              <w:ind w:firstLineChars="1100" w:firstLine="1090"/>
                              <w:rPr>
                                <w:rFonts w:ascii="HGP創英角ﾎﾟｯﾌﾟ体" w:eastAsia="HGP創英角ﾎﾟｯﾌﾟ体"/>
                                <w:w w:val="66"/>
                                <w:sz w:val="16"/>
                                <w:szCs w:val="16"/>
                              </w:rPr>
                            </w:pPr>
                          </w:p>
                          <w:p w:rsidR="000F4E1F" w:rsidRPr="00144B28" w:rsidRDefault="000F4E1F" w:rsidP="000F4E1F">
                            <w:pPr>
                              <w:spacing w:line="440" w:lineRule="exact"/>
                              <w:rPr>
                                <w:rFonts w:ascii="ＭＳ ゴシック" w:eastAsia="ＭＳ ゴシック" w:hAnsi="ＭＳ ゴシック"/>
                                <w:b/>
                                <w:w w:val="66"/>
                                <w:sz w:val="24"/>
                                <w:u w:val="single"/>
                              </w:rPr>
                            </w:pPr>
                          </w:p>
                          <w:p w:rsidR="000F4E1F" w:rsidRPr="00491F0D" w:rsidRDefault="000F4E1F" w:rsidP="000F4E1F">
                            <w:pPr>
                              <w:spacing w:line="440" w:lineRule="exact"/>
                              <w:rPr>
                                <w:rFonts w:ascii="ＭＳ ゴシック" w:eastAsia="ＭＳ ゴシック" w:hAnsi="ＭＳ ゴシック"/>
                                <w:b/>
                                <w:w w:val="66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60.45pt;margin-top:12.35pt;width:242.25pt;height:60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A2ihgIAABYFAAAOAAAAZHJzL2Uyb0RvYy54bWysVNuO2yAQfa/Uf0C8Z21nnZu1zmobJ1Wl&#10;7UXa7QcQwDEqBgok9rbqv3fASTb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" filled="f">
                <v:textbox inset="5.85pt,.7pt,5.85pt,.7pt">
                  <w:txbxContent>
                    <w:p w:rsidR="007D4EF2" w:rsidRDefault="004459F4" w:rsidP="008F7FE9">
                      <w:pPr>
                        <w:rPr>
                          <w:rFonts w:ascii="ＭＳ ゴシック" w:eastAsia="ＭＳ ゴシック" w:hAnsi="ＭＳ ゴシック" w:hint="eastAsia"/>
                          <w:b/>
                          <w:w w:val="66"/>
                          <w:sz w:val="24"/>
                          <w:u w:val="single"/>
                        </w:rPr>
                      </w:pPr>
                      <w:r w:rsidRPr="00AA7BF1">
                        <w:rPr>
                          <w:rFonts w:ascii="HG創英角ﾎﾟｯﾌﾟ体" w:eastAsia="HG創英角ﾎﾟｯﾌﾟ体" w:hAnsi="HG創英角ﾎﾟｯﾌﾟ体" w:hint="eastAsia"/>
                          <w:b/>
                          <w:w w:val="80"/>
                          <w:sz w:val="28"/>
                          <w:szCs w:val="28"/>
                        </w:rPr>
                        <w:t>地元の名物ＰＲ</w:t>
                      </w:r>
                      <w:r w:rsidR="00AA7BF1" w:rsidRPr="00AA7BF1">
                        <w:rPr>
                          <w:rFonts w:ascii="HG創英角ﾎﾟｯﾌﾟ体" w:eastAsia="HG創英角ﾎﾟｯﾌﾟ体" w:hAnsi="HG創英角ﾎﾟｯﾌﾟ体" w:hint="eastAsia"/>
                          <w:b/>
                          <w:w w:val="80"/>
                          <w:sz w:val="28"/>
                          <w:szCs w:val="28"/>
                        </w:rPr>
                        <w:t>タイム</w:t>
                      </w:r>
                      <w:r w:rsidR="000F4E1F" w:rsidRPr="00AA7BF1">
                        <w:rPr>
                          <w:rFonts w:ascii="HG創英角ﾎﾟｯﾌﾟ体" w:eastAsia="HG創英角ﾎﾟｯﾌﾟ体" w:hAnsi="HG創英角ﾎﾟｯﾌﾟ体" w:hint="eastAsia"/>
                          <w:b/>
                          <w:w w:val="80"/>
                          <w:sz w:val="28"/>
                          <w:szCs w:val="28"/>
                        </w:rPr>
                        <w:t>！</w:t>
                      </w:r>
                    </w:p>
                    <w:p w:rsidR="004459F4" w:rsidRPr="00356B53" w:rsidRDefault="00AA7BF1" w:rsidP="008F7FE9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w w:val="80"/>
                          <w:szCs w:val="21"/>
                        </w:rPr>
                      </w:pPr>
                      <w:r w:rsidRPr="00356B53">
                        <w:rPr>
                          <w:rFonts w:ascii="ＭＳ ゴシック" w:eastAsia="ＭＳ ゴシック" w:hAnsi="ＭＳ ゴシック" w:hint="eastAsia"/>
                          <w:b/>
                          <w:w w:val="66"/>
                          <w:szCs w:val="21"/>
                          <w:u w:val="single"/>
                        </w:rPr>
                        <w:t>流し</w:t>
                      </w:r>
                      <w:r w:rsidR="004459F4" w:rsidRPr="00356B53">
                        <w:rPr>
                          <w:rFonts w:ascii="ＭＳ ゴシック" w:eastAsia="ＭＳ ゴシック" w:hAnsi="ＭＳ ゴシック" w:hint="eastAsia"/>
                          <w:b/>
                          <w:w w:val="66"/>
                          <w:szCs w:val="21"/>
                          <w:u w:val="single"/>
                        </w:rPr>
                        <w:t>じゅんさい　ほか･･</w:t>
                      </w:r>
                    </w:p>
                    <w:p w:rsidR="000F4E1F" w:rsidRPr="007D4EF2" w:rsidRDefault="000F4E1F" w:rsidP="008F7FE9">
                      <w:pPr>
                        <w:ind w:firstLineChars="1100" w:firstLine="1090"/>
                        <w:rPr>
                          <w:rFonts w:ascii="HGP創英角ﾎﾟｯﾌﾟ体" w:eastAsia="HGP創英角ﾎﾟｯﾌﾟ体"/>
                          <w:w w:val="66"/>
                          <w:sz w:val="16"/>
                          <w:szCs w:val="16"/>
                        </w:rPr>
                      </w:pPr>
                    </w:p>
                    <w:p w:rsidR="000F4E1F" w:rsidRPr="00144B28" w:rsidRDefault="000F4E1F" w:rsidP="000F4E1F">
                      <w:pPr>
                        <w:spacing w:line="440" w:lineRule="exact"/>
                        <w:rPr>
                          <w:rFonts w:ascii="ＭＳ ゴシック" w:eastAsia="ＭＳ ゴシック" w:hAnsi="ＭＳ ゴシック"/>
                          <w:b/>
                          <w:w w:val="66"/>
                          <w:sz w:val="24"/>
                          <w:u w:val="single"/>
                        </w:rPr>
                      </w:pPr>
                    </w:p>
                    <w:p w:rsidR="000F4E1F" w:rsidRPr="00491F0D" w:rsidRDefault="000F4E1F" w:rsidP="000F4E1F">
                      <w:pPr>
                        <w:spacing w:line="440" w:lineRule="exact"/>
                        <w:rPr>
                          <w:rFonts w:ascii="ＭＳ ゴシック" w:eastAsia="ＭＳ ゴシック" w:hAnsi="ＭＳ ゴシック"/>
                          <w:b/>
                          <w:w w:val="66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4EF2">
        <w:tab/>
      </w:r>
    </w:p>
    <w:p w:rsidR="00663E81" w:rsidRDefault="00663E81"/>
    <w:p w:rsidR="00663E81" w:rsidRDefault="00663E81"/>
    <w:p w:rsidR="00663E81" w:rsidRDefault="00AA7BF1" w:rsidP="000F4E1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540F41D6" wp14:editId="685D8655">
                <wp:simplePos x="0" y="0"/>
                <wp:positionH relativeFrom="column">
                  <wp:posOffset>1840865</wp:posOffset>
                </wp:positionH>
                <wp:positionV relativeFrom="paragraph">
                  <wp:posOffset>97790</wp:posOffset>
                </wp:positionV>
                <wp:extent cx="409575" cy="314325"/>
                <wp:effectExtent l="38100" t="19050" r="28575" b="47625"/>
                <wp:wrapNone/>
                <wp:docPr id="53" name="星 24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14325"/>
                        </a:xfrm>
                        <a:prstGeom prst="star24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星 24 53" o:spid="_x0000_s1026" type="#_x0000_t92" style="position:absolute;left:0;text-align:left;margin-left:144.95pt;margin-top:7.7pt;width:32.25pt;height:24.75pt;z-index:-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" fillcolor="red" strokecolor="black [3213]" strokeweight=".5pt"/>
            </w:pict>
          </mc:Fallback>
        </mc:AlternateContent>
      </w:r>
    </w:p>
    <w:p w:rsidR="00663E81" w:rsidRDefault="00663E81"/>
    <w:p w:rsidR="00663E81" w:rsidRDefault="00663E81"/>
    <w:p w:rsidR="00D40A44" w:rsidRDefault="000F4E1F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F751AE" wp14:editId="39056225">
                <wp:simplePos x="0" y="0"/>
                <wp:positionH relativeFrom="column">
                  <wp:posOffset>21590</wp:posOffset>
                </wp:positionH>
                <wp:positionV relativeFrom="paragraph">
                  <wp:posOffset>10160</wp:posOffset>
                </wp:positionV>
                <wp:extent cx="1986280" cy="1762125"/>
                <wp:effectExtent l="0" t="0" r="13970" b="28575"/>
                <wp:wrapNone/>
                <wp:docPr id="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6280" cy="176212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296802" w:rsidRPr="00072617" w:rsidRDefault="00052C66" w:rsidP="00296802">
                            <w:pPr>
                              <w:spacing w:line="440" w:lineRule="exac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w w:val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w w:val="80"/>
                                <w:sz w:val="36"/>
                                <w:szCs w:val="36"/>
                              </w:rPr>
                              <w:t>ミ</w:t>
                            </w:r>
                            <w:r w:rsidR="00A522FF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w w:val="80"/>
                                <w:sz w:val="36"/>
                                <w:szCs w:val="36"/>
                              </w:rPr>
                              <w:t>ニＳＬ乗車体験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w w:val="80"/>
                                <w:sz w:val="36"/>
                                <w:szCs w:val="36"/>
                              </w:rPr>
                              <w:t>！</w:t>
                            </w:r>
                          </w:p>
                          <w:p w:rsidR="00E22311" w:rsidRPr="00016954" w:rsidRDefault="00E22311" w:rsidP="00E22311">
                            <w:pPr>
                              <w:spacing w:line="4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w w:val="66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w w:val="66"/>
                                <w:sz w:val="24"/>
                                <w:u w:val="single"/>
                              </w:rPr>
                              <w:t>懐かしの蒸気機関車に乗ってみよう</w:t>
                            </w:r>
                          </w:p>
                          <w:p w:rsidR="00296802" w:rsidRPr="00A44D2E" w:rsidRDefault="00E22311" w:rsidP="008F7FE9">
                            <w:pPr>
                              <w:spacing w:line="440" w:lineRule="exact"/>
                              <w:ind w:firstLineChars="200" w:firstLine="309"/>
                              <w:rPr>
                                <w:rFonts w:ascii="ＭＳ ゴシック" w:eastAsia="ＭＳ ゴシック" w:hAnsi="ＭＳ ゴシック"/>
                                <w:b/>
                                <w:w w:val="66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w w:val="66"/>
                                <w:sz w:val="24"/>
                              </w:rPr>
                              <w:t>10:30～11:30、13:00～14:30</w:t>
                            </w:r>
                          </w:p>
                          <w:p w:rsidR="00194CF3" w:rsidRDefault="00194CF3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.7pt;margin-top:.8pt;width:156.4pt;height:13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" fillcolor="#ccecff">
                <v:textbox inset="5.85pt,.7pt,5.85pt,.7pt">
                  <w:txbxContent>
                    <w:p w:rsidR="00296802" w:rsidRPr="00072617" w:rsidRDefault="00052C66" w:rsidP="00296802">
                      <w:pPr>
                        <w:spacing w:line="440" w:lineRule="exact"/>
                        <w:rPr>
                          <w:rFonts w:ascii="HG創英角ﾎﾟｯﾌﾟ体" w:eastAsia="HG創英角ﾎﾟｯﾌﾟ体" w:hAnsi="HG創英角ﾎﾟｯﾌﾟ体"/>
                          <w:b/>
                          <w:w w:val="80"/>
                          <w:sz w:val="36"/>
                          <w:szCs w:val="36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w w:val="80"/>
                          <w:sz w:val="36"/>
                          <w:szCs w:val="36"/>
                        </w:rPr>
                        <w:t>ミ</w:t>
                      </w:r>
                      <w:r w:rsidR="00A522FF">
                        <w:rPr>
                          <w:rFonts w:ascii="HG創英角ﾎﾟｯﾌﾟ体" w:eastAsia="HG創英角ﾎﾟｯﾌﾟ体" w:hAnsi="HG創英角ﾎﾟｯﾌﾟ体" w:hint="eastAsia"/>
                          <w:b/>
                          <w:w w:val="80"/>
                          <w:sz w:val="36"/>
                          <w:szCs w:val="36"/>
                        </w:rPr>
                        <w:t>ニＳＬ乗車体験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w w:val="80"/>
                          <w:sz w:val="36"/>
                          <w:szCs w:val="36"/>
                        </w:rPr>
                        <w:t>！</w:t>
                      </w:r>
                    </w:p>
                    <w:p w:rsidR="00E22311" w:rsidRPr="00016954" w:rsidRDefault="00E22311" w:rsidP="00E22311">
                      <w:pPr>
                        <w:spacing w:line="44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w w:val="66"/>
                          <w:sz w:val="24"/>
                          <w:u w:val="single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w w:val="66"/>
                          <w:sz w:val="24"/>
                          <w:u w:val="single"/>
                        </w:rPr>
                        <w:t>懐かしの蒸気機関車に乗ってみよう</w:t>
                      </w:r>
                    </w:p>
                    <w:p w:rsidR="00296802" w:rsidRPr="00A44D2E" w:rsidRDefault="00E22311" w:rsidP="008F7FE9">
                      <w:pPr>
                        <w:spacing w:line="440" w:lineRule="exact"/>
                        <w:ind w:firstLineChars="200" w:firstLine="309"/>
                        <w:rPr>
                          <w:rFonts w:ascii="ＭＳ ゴシック" w:eastAsia="ＭＳ ゴシック" w:hAnsi="ＭＳ ゴシック"/>
                          <w:b/>
                          <w:w w:val="66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w w:val="66"/>
                          <w:sz w:val="24"/>
                        </w:rPr>
                        <w:t>10:30～11:30、13:00～14:30</w:t>
                      </w:r>
                    </w:p>
                    <w:p w:rsidR="00000000" w:rsidRDefault="00E72D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92E86E" wp14:editId="04EB8647">
                <wp:simplePos x="0" y="0"/>
                <wp:positionH relativeFrom="column">
                  <wp:posOffset>4403090</wp:posOffset>
                </wp:positionH>
                <wp:positionV relativeFrom="paragraph">
                  <wp:posOffset>10160</wp:posOffset>
                </wp:positionV>
                <wp:extent cx="1986280" cy="1762125"/>
                <wp:effectExtent l="0" t="0" r="13970" b="28575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6280" cy="176212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491F0D" w:rsidRPr="00072617" w:rsidRDefault="00144B28" w:rsidP="00491F0D">
                            <w:pPr>
                              <w:spacing w:line="440" w:lineRule="exac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w w:val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w w:val="80"/>
                                <w:sz w:val="36"/>
                                <w:szCs w:val="36"/>
                              </w:rPr>
                              <w:t>鉄道模型の展示</w:t>
                            </w:r>
                            <w:r w:rsidR="00491F0D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w w:val="80"/>
                                <w:sz w:val="36"/>
                                <w:szCs w:val="36"/>
                              </w:rPr>
                              <w:t>！</w:t>
                            </w:r>
                          </w:p>
                          <w:p w:rsidR="00491F0D" w:rsidRPr="00E469D1" w:rsidRDefault="00144B28" w:rsidP="00491F0D">
                            <w:pPr>
                              <w:spacing w:line="4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w w:val="66"/>
                                <w:sz w:val="24"/>
                                <w:u w:val="single"/>
                              </w:rPr>
                            </w:pPr>
                            <w:r w:rsidRPr="00E469D1">
                              <w:rPr>
                                <w:rFonts w:ascii="ＭＳ ゴシック" w:eastAsia="ＭＳ ゴシック" w:hAnsi="ＭＳ ゴシック" w:hint="eastAsia"/>
                                <w:b/>
                                <w:w w:val="66"/>
                                <w:sz w:val="24"/>
                                <w:u w:val="single"/>
                              </w:rPr>
                              <w:t>Ｎゲージ</w:t>
                            </w:r>
                            <w:r w:rsidR="00016954" w:rsidRPr="00E469D1">
                              <w:rPr>
                                <w:rFonts w:ascii="ＭＳ ゴシック" w:eastAsia="ＭＳ ゴシック" w:hAnsi="ＭＳ ゴシック" w:hint="eastAsia"/>
                                <w:b/>
                                <w:w w:val="66"/>
                                <w:sz w:val="24"/>
                                <w:u w:val="single"/>
                              </w:rPr>
                              <w:t>鉄道</w:t>
                            </w:r>
                            <w:r w:rsidRPr="00E469D1">
                              <w:rPr>
                                <w:rFonts w:ascii="ＭＳ ゴシック" w:eastAsia="ＭＳ ゴシック" w:hAnsi="ＭＳ ゴシック" w:hint="eastAsia"/>
                                <w:b/>
                                <w:w w:val="66"/>
                                <w:sz w:val="24"/>
                                <w:u w:val="single"/>
                              </w:rPr>
                              <w:t>模型や</w:t>
                            </w:r>
                            <w:r w:rsidR="00016954" w:rsidRPr="00E469D1">
                              <w:rPr>
                                <w:rFonts w:ascii="ＭＳ ゴシック" w:eastAsia="ＭＳ ゴシック" w:hAnsi="ＭＳ ゴシック" w:hint="eastAsia"/>
                                <w:b/>
                                <w:w w:val="66"/>
                                <w:sz w:val="24"/>
                                <w:u w:val="single"/>
                              </w:rPr>
                              <w:t>プラレールの展示</w:t>
                            </w:r>
                          </w:p>
                          <w:p w:rsidR="00491F0D" w:rsidRPr="00491F0D" w:rsidRDefault="00E469D1" w:rsidP="008F7FE9">
                            <w:pPr>
                              <w:spacing w:line="440" w:lineRule="exact"/>
                              <w:ind w:firstLineChars="200" w:firstLine="309"/>
                              <w:rPr>
                                <w:rFonts w:ascii="ＭＳ ゴシック" w:eastAsia="ＭＳ ゴシック" w:hAnsi="ＭＳ ゴシック"/>
                                <w:b/>
                                <w:w w:val="66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w w:val="66"/>
                                <w:sz w:val="24"/>
                              </w:rPr>
                              <w:t>10:0</w:t>
                            </w:r>
                            <w:r w:rsidR="00491F0D">
                              <w:rPr>
                                <w:rFonts w:ascii="ＭＳ ゴシック" w:eastAsia="ＭＳ ゴシック" w:hAnsi="ＭＳ ゴシック" w:hint="eastAsia"/>
                                <w:b/>
                                <w:w w:val="66"/>
                                <w:sz w:val="24"/>
                              </w:rPr>
                              <w:t>0～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w w:val="66"/>
                                <w:sz w:val="24"/>
                              </w:rPr>
                              <w:t>12:0</w:t>
                            </w:r>
                            <w:r w:rsidR="00491F0D">
                              <w:rPr>
                                <w:rFonts w:ascii="ＭＳ ゴシック" w:eastAsia="ＭＳ ゴシック" w:hAnsi="ＭＳ ゴシック" w:hint="eastAsia"/>
                                <w:b/>
                                <w:w w:val="66"/>
                                <w:sz w:val="24"/>
                              </w:rPr>
                              <w:t>0、13:00～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w w:val="66"/>
                                <w:sz w:val="24"/>
                              </w:rPr>
                              <w:t>15:0</w:t>
                            </w:r>
                            <w:r w:rsidR="00491F0D">
                              <w:rPr>
                                <w:rFonts w:ascii="ＭＳ ゴシック" w:eastAsia="ＭＳ ゴシック" w:hAnsi="ＭＳ ゴシック" w:hint="eastAsia"/>
                                <w:b/>
                                <w:w w:val="66"/>
                                <w:sz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46.7pt;margin-top:.8pt;width:156.4pt;height:13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" fillcolor="#ccecff">
                <v:textbox inset="5.85pt,.7pt,5.85pt,.7pt">
                  <w:txbxContent>
                    <w:p w:rsidR="00491F0D" w:rsidRPr="00072617" w:rsidRDefault="00144B28" w:rsidP="00491F0D">
                      <w:pPr>
                        <w:spacing w:line="440" w:lineRule="exact"/>
                        <w:rPr>
                          <w:rFonts w:ascii="HG創英角ﾎﾟｯﾌﾟ体" w:eastAsia="HG創英角ﾎﾟｯﾌﾟ体" w:hAnsi="HG創英角ﾎﾟｯﾌﾟ体"/>
                          <w:b/>
                          <w:w w:val="80"/>
                          <w:sz w:val="36"/>
                          <w:szCs w:val="36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w w:val="80"/>
                          <w:sz w:val="36"/>
                          <w:szCs w:val="36"/>
                        </w:rPr>
                        <w:t>鉄道模型の展示</w:t>
                      </w:r>
                      <w:r w:rsidR="00491F0D">
                        <w:rPr>
                          <w:rFonts w:ascii="HG創英角ﾎﾟｯﾌﾟ体" w:eastAsia="HG創英角ﾎﾟｯﾌﾟ体" w:hAnsi="HG創英角ﾎﾟｯﾌﾟ体" w:hint="eastAsia"/>
                          <w:b/>
                          <w:w w:val="80"/>
                          <w:sz w:val="36"/>
                          <w:szCs w:val="36"/>
                        </w:rPr>
                        <w:t>！</w:t>
                      </w:r>
                    </w:p>
                    <w:p w:rsidR="00491F0D" w:rsidRPr="00E469D1" w:rsidRDefault="00144B28" w:rsidP="00491F0D">
                      <w:pPr>
                        <w:spacing w:line="44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w w:val="66"/>
                          <w:sz w:val="24"/>
                          <w:u w:val="single"/>
                        </w:rPr>
                      </w:pPr>
                      <w:r w:rsidRPr="00E469D1">
                        <w:rPr>
                          <w:rFonts w:ascii="ＭＳ ゴシック" w:eastAsia="ＭＳ ゴシック" w:hAnsi="ＭＳ ゴシック" w:hint="eastAsia"/>
                          <w:b/>
                          <w:w w:val="66"/>
                          <w:sz w:val="24"/>
                          <w:u w:val="single"/>
                        </w:rPr>
                        <w:t>Ｎゲージ</w:t>
                      </w:r>
                      <w:r w:rsidR="00016954" w:rsidRPr="00E469D1">
                        <w:rPr>
                          <w:rFonts w:ascii="ＭＳ ゴシック" w:eastAsia="ＭＳ ゴシック" w:hAnsi="ＭＳ ゴシック" w:hint="eastAsia"/>
                          <w:b/>
                          <w:w w:val="66"/>
                          <w:sz w:val="24"/>
                          <w:u w:val="single"/>
                        </w:rPr>
                        <w:t>鉄道</w:t>
                      </w:r>
                      <w:r w:rsidRPr="00E469D1">
                        <w:rPr>
                          <w:rFonts w:ascii="ＭＳ ゴシック" w:eastAsia="ＭＳ ゴシック" w:hAnsi="ＭＳ ゴシック" w:hint="eastAsia"/>
                          <w:b/>
                          <w:w w:val="66"/>
                          <w:sz w:val="24"/>
                          <w:u w:val="single"/>
                        </w:rPr>
                        <w:t>模型や</w:t>
                      </w:r>
                      <w:r w:rsidR="00016954" w:rsidRPr="00E469D1">
                        <w:rPr>
                          <w:rFonts w:ascii="ＭＳ ゴシック" w:eastAsia="ＭＳ ゴシック" w:hAnsi="ＭＳ ゴシック" w:hint="eastAsia"/>
                          <w:b/>
                          <w:w w:val="66"/>
                          <w:sz w:val="24"/>
                          <w:u w:val="single"/>
                        </w:rPr>
                        <w:t>プラレールの展示</w:t>
                      </w:r>
                    </w:p>
                    <w:p w:rsidR="00491F0D" w:rsidRPr="00491F0D" w:rsidRDefault="00E469D1" w:rsidP="008F7FE9">
                      <w:pPr>
                        <w:spacing w:line="440" w:lineRule="exact"/>
                        <w:ind w:firstLineChars="200" w:firstLine="309"/>
                        <w:rPr>
                          <w:rFonts w:ascii="ＭＳ ゴシック" w:eastAsia="ＭＳ ゴシック" w:hAnsi="ＭＳ ゴシック"/>
                          <w:b/>
                          <w:w w:val="66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w w:val="66"/>
                          <w:sz w:val="24"/>
                        </w:rPr>
                        <w:t>10:0</w:t>
                      </w:r>
                      <w:r w:rsidR="00491F0D">
                        <w:rPr>
                          <w:rFonts w:ascii="ＭＳ ゴシック" w:eastAsia="ＭＳ ゴシック" w:hAnsi="ＭＳ ゴシック" w:hint="eastAsia"/>
                          <w:b/>
                          <w:w w:val="66"/>
                          <w:sz w:val="24"/>
                        </w:rPr>
                        <w:t>0～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w w:val="66"/>
                          <w:sz w:val="24"/>
                        </w:rPr>
                        <w:t>12:0</w:t>
                      </w:r>
                      <w:r w:rsidR="00491F0D">
                        <w:rPr>
                          <w:rFonts w:ascii="ＭＳ ゴシック" w:eastAsia="ＭＳ ゴシック" w:hAnsi="ＭＳ ゴシック" w:hint="eastAsia"/>
                          <w:b/>
                          <w:w w:val="66"/>
                          <w:sz w:val="24"/>
                        </w:rPr>
                        <w:t>0、13:00～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w w:val="66"/>
                          <w:sz w:val="24"/>
                        </w:rPr>
                        <w:t>15:0</w:t>
                      </w:r>
                      <w:r w:rsidR="00491F0D">
                        <w:rPr>
                          <w:rFonts w:ascii="ＭＳ ゴシック" w:eastAsia="ＭＳ ゴシック" w:hAnsi="ＭＳ ゴシック" w:hint="eastAsia"/>
                          <w:b/>
                          <w:w w:val="66"/>
                          <w:sz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8AFBC0" wp14:editId="20E8EA2A">
                <wp:simplePos x="0" y="0"/>
                <wp:positionH relativeFrom="column">
                  <wp:posOffset>2193290</wp:posOffset>
                </wp:positionH>
                <wp:positionV relativeFrom="paragraph">
                  <wp:posOffset>10160</wp:posOffset>
                </wp:positionV>
                <wp:extent cx="1986280" cy="1762125"/>
                <wp:effectExtent l="0" t="0" r="13970" b="28575"/>
                <wp:wrapNone/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6280" cy="176212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491F0D" w:rsidRPr="00072617" w:rsidRDefault="00144B28" w:rsidP="00491F0D">
                            <w:pPr>
                              <w:spacing w:line="440" w:lineRule="exac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w w:val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w w:val="80"/>
                                <w:sz w:val="36"/>
                                <w:szCs w:val="36"/>
                              </w:rPr>
                              <w:t>働く車両展示会</w:t>
                            </w:r>
                            <w:r w:rsidR="00491F0D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w w:val="80"/>
                                <w:sz w:val="36"/>
                                <w:szCs w:val="36"/>
                              </w:rPr>
                              <w:t>！</w:t>
                            </w:r>
                          </w:p>
                          <w:p w:rsidR="00491F0D" w:rsidRPr="00016954" w:rsidRDefault="00144B28" w:rsidP="00491F0D">
                            <w:pPr>
                              <w:spacing w:line="4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w w:val="66"/>
                                <w:sz w:val="24"/>
                                <w:u w:val="single"/>
                              </w:rPr>
                            </w:pPr>
                            <w:r w:rsidRPr="00016954">
                              <w:rPr>
                                <w:rFonts w:ascii="ＭＳ ゴシック" w:eastAsia="ＭＳ ゴシック" w:hAnsi="ＭＳ ゴシック" w:hint="eastAsia"/>
                                <w:b/>
                                <w:w w:val="66"/>
                                <w:sz w:val="24"/>
                                <w:u w:val="single"/>
                              </w:rPr>
                              <w:t>除雪や線路点検車両の見学と乗車体験</w:t>
                            </w:r>
                          </w:p>
                          <w:p w:rsidR="00491F0D" w:rsidRPr="00491F0D" w:rsidRDefault="00144B28" w:rsidP="008F7FE9">
                            <w:pPr>
                              <w:spacing w:line="440" w:lineRule="exact"/>
                              <w:ind w:firstLineChars="200" w:firstLine="309"/>
                              <w:rPr>
                                <w:rFonts w:ascii="ＭＳ ゴシック" w:eastAsia="ＭＳ ゴシック" w:hAnsi="ＭＳ ゴシック"/>
                                <w:b/>
                                <w:w w:val="66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w w:val="66"/>
                                <w:sz w:val="24"/>
                              </w:rPr>
                              <w:t>10:0</w:t>
                            </w:r>
                            <w:r w:rsidR="00491F0D">
                              <w:rPr>
                                <w:rFonts w:ascii="ＭＳ ゴシック" w:eastAsia="ＭＳ ゴシック" w:hAnsi="ＭＳ ゴシック" w:hint="eastAsia"/>
                                <w:b/>
                                <w:w w:val="66"/>
                                <w:sz w:val="24"/>
                              </w:rPr>
                              <w:t>0～11:30、13:00～14:30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72.7pt;margin-top:.8pt;width:156.4pt;height:138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" fillcolor="#ccecff">
                <v:textbox inset="5.85pt,.7pt,5.85pt,.7pt">
                  <w:txbxContent>
                    <w:p w:rsidR="00491F0D" w:rsidRPr="00072617" w:rsidRDefault="00144B28" w:rsidP="00491F0D">
                      <w:pPr>
                        <w:spacing w:line="440" w:lineRule="exact"/>
                        <w:rPr>
                          <w:rFonts w:ascii="HG創英角ﾎﾟｯﾌﾟ体" w:eastAsia="HG創英角ﾎﾟｯﾌﾟ体" w:hAnsi="HG創英角ﾎﾟｯﾌﾟ体"/>
                          <w:b/>
                          <w:w w:val="80"/>
                          <w:sz w:val="36"/>
                          <w:szCs w:val="36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w w:val="80"/>
                          <w:sz w:val="36"/>
                          <w:szCs w:val="36"/>
                        </w:rPr>
                        <w:t>働く車両展示会</w:t>
                      </w:r>
                      <w:r w:rsidR="00491F0D">
                        <w:rPr>
                          <w:rFonts w:ascii="HG創英角ﾎﾟｯﾌﾟ体" w:eastAsia="HG創英角ﾎﾟｯﾌﾟ体" w:hAnsi="HG創英角ﾎﾟｯﾌﾟ体" w:hint="eastAsia"/>
                          <w:b/>
                          <w:w w:val="80"/>
                          <w:sz w:val="36"/>
                          <w:szCs w:val="36"/>
                        </w:rPr>
                        <w:t>！</w:t>
                      </w:r>
                    </w:p>
                    <w:p w:rsidR="00491F0D" w:rsidRPr="00016954" w:rsidRDefault="00144B28" w:rsidP="00491F0D">
                      <w:pPr>
                        <w:spacing w:line="44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w w:val="66"/>
                          <w:sz w:val="24"/>
                          <w:u w:val="single"/>
                        </w:rPr>
                      </w:pPr>
                      <w:r w:rsidRPr="00016954">
                        <w:rPr>
                          <w:rFonts w:ascii="ＭＳ ゴシック" w:eastAsia="ＭＳ ゴシック" w:hAnsi="ＭＳ ゴシック" w:hint="eastAsia"/>
                          <w:b/>
                          <w:w w:val="66"/>
                          <w:sz w:val="24"/>
                          <w:u w:val="single"/>
                        </w:rPr>
                        <w:t>除雪や線路点検車両の見学と乗車体験</w:t>
                      </w:r>
                    </w:p>
                    <w:p w:rsidR="00491F0D" w:rsidRPr="00491F0D" w:rsidRDefault="00144B28" w:rsidP="008F7FE9">
                      <w:pPr>
                        <w:spacing w:line="440" w:lineRule="exact"/>
                        <w:ind w:firstLineChars="200" w:firstLine="309"/>
                        <w:rPr>
                          <w:rFonts w:ascii="ＭＳ ゴシック" w:eastAsia="ＭＳ ゴシック" w:hAnsi="ＭＳ ゴシック"/>
                          <w:b/>
                          <w:w w:val="66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w w:val="66"/>
                          <w:sz w:val="24"/>
                        </w:rPr>
                        <w:t>10:0</w:t>
                      </w:r>
                      <w:r w:rsidR="00491F0D">
                        <w:rPr>
                          <w:rFonts w:ascii="ＭＳ ゴシック" w:eastAsia="ＭＳ ゴシック" w:hAnsi="ＭＳ ゴシック" w:hint="eastAsia"/>
                          <w:b/>
                          <w:w w:val="66"/>
                          <w:sz w:val="24"/>
                        </w:rPr>
                        <w:t>0～11:30、13:00～14:30</w:t>
                      </w:r>
                    </w:p>
                  </w:txbxContent>
                </v:textbox>
              </v:shape>
            </w:pict>
          </mc:Fallback>
        </mc:AlternateContent>
      </w:r>
    </w:p>
    <w:p w:rsidR="005D74D0" w:rsidRDefault="00BD1D99" w:rsidP="00BD1D99">
      <w:pPr>
        <w:tabs>
          <w:tab w:val="left" w:pos="4080"/>
        </w:tabs>
      </w:pPr>
      <w:r>
        <w:tab/>
      </w:r>
    </w:p>
    <w:p w:rsidR="005D74D0" w:rsidRDefault="005D74D0"/>
    <w:p w:rsidR="005D74D0" w:rsidRDefault="00D40A44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4F9DC8F" wp14:editId="408F3EBA">
                <wp:simplePos x="0" y="0"/>
                <wp:positionH relativeFrom="column">
                  <wp:posOffset>78740</wp:posOffset>
                </wp:positionH>
                <wp:positionV relativeFrom="paragraph">
                  <wp:posOffset>88266</wp:posOffset>
                </wp:positionV>
                <wp:extent cx="952500" cy="190500"/>
                <wp:effectExtent l="0" t="0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1D99" w:rsidRPr="00E51DAC" w:rsidRDefault="00BD1D99" w:rsidP="00BD1D99">
                            <w:pPr>
                              <w:rPr>
                                <w:rFonts w:ascii="HGP創英角ﾎﾟｯﾌﾟ体" w:eastAsia="HGP創英角ﾎﾟｯﾌﾟ体"/>
                                <w:w w:val="66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6.2pt;margin-top:6.95pt;width:75pt;height: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" filled="f" stroked="f">
                <v:textbox inset="5.85pt,.7pt,5.85pt,.7pt">
                  <w:txbxContent>
                    <w:p w:rsidR="00BD1D99" w:rsidRPr="00E51DAC" w:rsidRDefault="00BD1D99" w:rsidP="00BD1D99">
                      <w:pPr>
                        <w:rPr>
                          <w:rFonts w:ascii="HGP創英角ﾎﾟｯﾌﾟ体" w:eastAsia="HGP創英角ﾎﾟｯﾌﾟ体"/>
                          <w:w w:val="66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74D0" w:rsidRDefault="00A238BC"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52664B2C" wp14:editId="395EBC83">
                <wp:simplePos x="0" y="0"/>
                <wp:positionH relativeFrom="column">
                  <wp:posOffset>288290</wp:posOffset>
                </wp:positionH>
                <wp:positionV relativeFrom="paragraph">
                  <wp:posOffset>114213</wp:posOffset>
                </wp:positionV>
                <wp:extent cx="1362075" cy="899882"/>
                <wp:effectExtent l="0" t="0" r="9525" b="0"/>
                <wp:wrapNone/>
                <wp:docPr id="62" name="グループ化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2075" cy="899882"/>
                          <a:chOff x="0" y="0"/>
                          <a:chExt cx="4019550" cy="2562225"/>
                        </a:xfrm>
                      </wpg:grpSpPr>
                      <pic:pic xmlns:pic="http://schemas.openxmlformats.org/drawingml/2006/picture">
                        <pic:nvPicPr>
                          <pic:cNvPr id="57" name="図 57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8" name="円/楕円 58"/>
                        <wps:cNvSpPr/>
                        <wps:spPr>
                          <a:xfrm>
                            <a:off x="1200150" y="66675"/>
                            <a:ext cx="352425" cy="390525"/>
                          </a:xfrm>
                          <a:prstGeom prst="ellipse">
                            <a:avLst/>
                          </a:prstGeom>
                          <a:solidFill>
                            <a:srgbClr val="F79646">
                              <a:lumMod val="20000"/>
                              <a:lumOff val="80000"/>
                              <a:alpha val="75000"/>
                            </a:srgbClr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ysDot"/>
                          </a:ln>
                          <a:effectLst>
                            <a:softEdge rad="63500"/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円/楕円 59"/>
                        <wps:cNvSpPr/>
                        <wps:spPr>
                          <a:xfrm>
                            <a:off x="304800" y="314325"/>
                            <a:ext cx="200025" cy="228600"/>
                          </a:xfrm>
                          <a:prstGeom prst="ellipse">
                            <a:avLst/>
                          </a:prstGeom>
                          <a:solidFill>
                            <a:srgbClr val="F79646">
                              <a:lumMod val="20000"/>
                              <a:lumOff val="80000"/>
                              <a:alpha val="75000"/>
                            </a:srgbClr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ysDot"/>
                          </a:ln>
                          <a:effectLst>
                            <a:softEdge rad="63500"/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円/楕円 60"/>
                        <wps:cNvSpPr/>
                        <wps:spPr>
                          <a:xfrm>
                            <a:off x="657225" y="285750"/>
                            <a:ext cx="314325" cy="285750"/>
                          </a:xfrm>
                          <a:prstGeom prst="ellipse">
                            <a:avLst/>
                          </a:prstGeom>
                          <a:solidFill>
                            <a:srgbClr val="F79646">
                              <a:lumMod val="20000"/>
                              <a:lumOff val="80000"/>
                              <a:alpha val="75000"/>
                            </a:srgbClr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ysDot"/>
                          </a:ln>
                          <a:effectLst>
                            <a:softEdge rad="63500"/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円/楕円 61"/>
                        <wps:cNvSpPr/>
                        <wps:spPr>
                          <a:xfrm>
                            <a:off x="1133475" y="628650"/>
                            <a:ext cx="295275" cy="295275"/>
                          </a:xfrm>
                          <a:prstGeom prst="ellipse">
                            <a:avLst/>
                          </a:prstGeom>
                          <a:solidFill>
                            <a:srgbClr val="F79646">
                              <a:lumMod val="20000"/>
                              <a:lumOff val="80000"/>
                              <a:alpha val="75000"/>
                            </a:srgbClr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ysDot"/>
                          </a:ln>
                          <a:effectLst>
                            <a:softEdge rad="63500"/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2" o:spid="_x0000_s1026" style="position:absolute;left:0;text-align:left;margin-left:22.7pt;margin-top:9pt;width:107.25pt;height:70.85pt;z-index:251743232;mso-width-relative:margin;mso-height-relative:margin" coordsize="40195,256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7" o:spid="_x0000_s1027" type="#_x0000_t75" style="position:absolute;width:40195;height:25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LNgDDAAAA2wAAAA8AAABkcnMvZG93bnJldi54bWxEj0GLwjAUhO8L/ofwFrwsa6rgKl2jiCAo&#10;ugerF2+P5m1TbF5KE23990YQPA4z8w0zW3S2EjdqfOlYwXCQgCDOnS65UHA6rr+nIHxA1lg5JgV3&#10;8rCY9z5mmGrX8oFuWShEhLBPUYEJoU6l9Lkhi37gauLo/bvGYoiyKaRusI1wW8lRkvxIiyXHBYM1&#10;rQzll+xqFXyd99P9ttqh0frvkgQ+H1s5Vqr/2S1/QQTqwjv8am+0gvEEnl/iD5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ss2AMMAAADbAAAADwAAAAAAAAAAAAAAAACf&#10;AgAAZHJzL2Rvd25yZXYueG1sUEsFBgAAAAAEAAQA9wAAAI8DAAAAAA==&#10;">
                  <v:imagedata r:id="rId22" o:title=""/>
                  <v:path arrowok="t"/>
                </v:shape>
                <v:oval id="円/楕円 58" o:spid="_x0000_s1028" style="position:absolute;left:12001;top:666;width:3524;height:3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Z61b8A&#10;AADbAAAADwAAAGRycy9kb3ducmV2LnhtbERPS2vCQBC+F/wPywi91Y1CxaauIkLBY31g6W3Ijtlg&#10;djbNTjX9951DoceP771cD7E1N+pzk9jBdFKAIa6Sb7h2cDq+PS3AZEH22CYmBz+UYb0aPSyx9OnO&#10;e7odpDYawrlEB0GkK63NVaCIeZI6YuUuqY8oCvva+h7vGh5bOyuKuY3YsDYE7GgbqLoevqOD591l&#10;v+VF8C/T2Tl9vM/l65PEucfxsHkFIzTIv/jPvfPq07H6RX+AXf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pnrVvwAAANsAAAAPAAAAAAAAAAAAAAAAAJgCAABkcnMvZG93bnJl&#10;di54bWxQSwUGAAAAAAQABAD1AAAAhAMAAAAA&#10;" fillcolor="#fdeada" strokecolor="windowText" strokeweight=".5pt">
                  <v:fill opacity="49087f"/>
                  <v:stroke dashstyle="1 1"/>
                </v:oval>
                <v:oval id="円/楕円 59" o:spid="_x0000_s1029" style="position:absolute;left:3048;top:3143;width:2000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rfTsEA&#10;AADbAAAADwAAAGRycy9kb3ducmV2LnhtbESPQWsCMRSE70L/Q3iCN80qVHRrFBEEj1WL4u2xeW6W&#10;bl62m6eu/74pCD0OM98Ms1h1vlZ3amMV2MB4lIEiLoKtuDTwddwOZ6CiIFusA5OBJ0VYLd96C8xt&#10;ePCe7gcpVSrhmKMBJ9LkWsfCkcc4Cg1x8q6h9ShJtqW2LT5Sua/1JMum2mPFacFhQxtHxffh5g28&#10;7677Dc+cnY8np3D+nMrPhcSYQb9bf4AS6uQ//KJ3NnFz+PuSfoBe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q307BAAAA2wAAAA8AAAAAAAAAAAAAAAAAmAIAAGRycy9kb3du&#10;cmV2LnhtbFBLBQYAAAAABAAEAPUAAACGAwAAAAA=&#10;" fillcolor="#fdeada" strokecolor="windowText" strokeweight=".5pt">
                  <v:fill opacity="49087f"/>
                  <v:stroke dashstyle="1 1"/>
                </v:oval>
                <v:oval id="円/楕円 60" o:spid="_x0000_s1030" style="position:absolute;left:6572;top:2857;width:3143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y8br8A&#10;AADbAAAADwAAAGRycy9kb3ducmV2LnhtbERPTWvCQBC9F/wPywi9NRuFBpu6igiCx2qLpbchO2aD&#10;2dmYnWr89+5B8Ph43/Pl4Ft1oT42gQ1MshwUcRVsw7WBn+/N2wxUFGSLbWAycKMIy8XoZY6lDVfe&#10;0WUvtUohHEs04ES6UutYOfIYs9ARJ+4Yeo+SYF9r2+M1hftWT/O80B4bTg0OO1o7qk77f2/gfXvc&#10;rXnm7Mdkegi/X4Wc/0iMeR0Pq09QQoM8xQ/31hoo0vr0Jf0Avb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vLxuvwAAANsAAAAPAAAAAAAAAAAAAAAAAJgCAABkcnMvZG93bnJl&#10;di54bWxQSwUGAAAAAAQABAD1AAAAhAMAAAAA&#10;" fillcolor="#fdeada" strokecolor="windowText" strokeweight=".5pt">
                  <v:fill opacity="49087f"/>
                  <v:stroke dashstyle="1 1"/>
                </v:oval>
                <v:oval id="円/楕円 61" o:spid="_x0000_s1031" style="position:absolute;left:11334;top:6286;width:2953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AZ9cIA&#10;AADbAAAADwAAAGRycy9kb3ducmV2LnhtbESPQWvCQBSE74X+h+UJvdVNhAaNriKC4LFqafH2yD6z&#10;wezbNPvU9N93C0KPw8x8wyxWg2/VjfrYBDaQjzNQxFWwDdcGPo7b1ymoKMgW28Bk4IcirJbPTwss&#10;bbjznm4HqVWCcCzRgBPpSq1j5chjHIeOOHnn0HuUJPta2x7vCe5bPcmyQntsOC047GjjqLocrt7A&#10;2+683/DU2Vk++Qxf74V8n0iMeRkN6zkooUH+w4/2zhoocvj7kn6AX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8Bn1wgAAANsAAAAPAAAAAAAAAAAAAAAAAJgCAABkcnMvZG93&#10;bnJldi54bWxQSwUGAAAAAAQABAD1AAAAhwMAAAAA&#10;" fillcolor="#fdeada" strokecolor="windowText" strokeweight=".5pt">
                  <v:fill opacity="49087f"/>
                  <v:stroke dashstyle="1 1"/>
                </v:oval>
              </v:group>
            </w:pict>
          </mc:Fallback>
        </mc:AlternateContent>
      </w:r>
      <w:r w:rsidR="00707DA7"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6EC4A87B" wp14:editId="09807A69">
                <wp:simplePos x="0" y="0"/>
                <wp:positionH relativeFrom="column">
                  <wp:posOffset>5507990</wp:posOffset>
                </wp:positionH>
                <wp:positionV relativeFrom="paragraph">
                  <wp:posOffset>166370</wp:posOffset>
                </wp:positionV>
                <wp:extent cx="786765" cy="850900"/>
                <wp:effectExtent l="0" t="0" r="13335" b="6350"/>
                <wp:wrapNone/>
                <wp:docPr id="55" name="グループ化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6765" cy="850900"/>
                          <a:chOff x="284898" y="0"/>
                          <a:chExt cx="3372698" cy="3822700"/>
                        </a:xfrm>
                      </wpg:grpSpPr>
                      <wpg:grpSp>
                        <wpg:cNvPr id="42" name="グループ化 42"/>
                        <wpg:cNvGrpSpPr/>
                        <wpg:grpSpPr>
                          <a:xfrm>
                            <a:off x="284898" y="0"/>
                            <a:ext cx="3372698" cy="3822700"/>
                            <a:chOff x="-5336461" y="-4388745"/>
                            <a:chExt cx="7074719" cy="5674337"/>
                          </a:xfrm>
                        </wpg:grpSpPr>
                        <pic:pic xmlns:pic="http://schemas.openxmlformats.org/drawingml/2006/picture">
                          <pic:nvPicPr>
                            <pic:cNvPr id="43" name="図 43" descr="Z:\32K0105_県北地区センター\000　共有フォルダ\●2016（Ｈ28）\④営業\⑨★五能線開業80周年記念事業\（参考写真　設備車両・ミニＳＬ写真）\プラレール\DSCN5030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533" t="6013" r="14285" b="22832"/>
                            <a:stretch/>
                          </pic:blipFill>
                          <pic:spPr bwMode="auto">
                            <a:xfrm>
                              <a:off x="-5336461" y="-4388745"/>
                              <a:ext cx="7074719" cy="56743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6" name="円/楕円 46"/>
                          <wps:cNvSpPr/>
                          <wps:spPr>
                            <a:xfrm>
                              <a:off x="1321806" y="108642"/>
                              <a:ext cx="370205" cy="373380"/>
                            </a:xfrm>
                            <a:prstGeom prst="ellipse">
                              <a:avLst/>
                            </a:prstGeom>
                            <a:solidFill>
                              <a:srgbClr val="F79646">
                                <a:lumMod val="20000"/>
                                <a:lumOff val="80000"/>
                                <a:alpha val="75000"/>
                              </a:srgbClr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ysDot"/>
                            </a:ln>
                            <a:effectLst>
                              <a:softEdge rad="101600"/>
                            </a:effectLst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4" name="円/楕円 54"/>
                        <wps:cNvSpPr/>
                        <wps:spPr>
                          <a:xfrm>
                            <a:off x="2867025" y="600075"/>
                            <a:ext cx="476250" cy="474345"/>
                          </a:xfrm>
                          <a:prstGeom prst="ellipse">
                            <a:avLst/>
                          </a:prstGeom>
                          <a:solidFill>
                            <a:srgbClr val="F79646">
                              <a:lumMod val="20000"/>
                              <a:lumOff val="80000"/>
                              <a:alpha val="75000"/>
                            </a:srgbClr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ysDot"/>
                          </a:ln>
                          <a:effectLst>
                            <a:softEdge rad="63500"/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5" o:spid="_x0000_s1026" style="position:absolute;left:0;text-align:left;margin-left:433.7pt;margin-top:13.1pt;width:61.95pt;height:67pt;z-index:251734016;mso-width-relative:margin;mso-height-relative:margin" coordorigin="2848" coordsize="33726,382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">
                <v:group id="グループ化 42" o:spid="_x0000_s1027" style="position:absolute;left:2848;width:33727;height:38227" coordorigin="-53364,-43887" coordsize="70747,56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図 43" o:spid="_x0000_s1028" type="#_x0000_t75" style="position:absolute;left:-53364;top:-43887;width:70746;height:56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t0U/CAAAA2wAAAA8AAABkcnMvZG93bnJldi54bWxEj9FqAjEURN8L/kO4Ql9Es61LkdUoVhDq&#10;S6FbP+CyuW4WNzdhEzXt1zeC0MdhZs4wq02yvbjSEDrHCl5mBQjixumOWwXH7/10ASJEZI29Y1Lw&#10;QwE269HTCivtbvxF1zq2IkM4VKjAxOgrKUNjyGKYOU+cvZMbLMYsh1bqAW8Zbnv5WhRv0mLHecGg&#10;p52h5lxfrIK2+d29H3yZeJvK2sXJpyczUep5nLZLEJFS/A8/2h9aQTmH+5f8A+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LdFPwgAAANsAAAAPAAAAAAAAAAAAAAAAAJ8C&#10;AABkcnMvZG93bnJldi54bWxQSwUGAAAAAAQABAD3AAAAjgMAAAAA&#10;">
                    <v:imagedata r:id="rId24" o:title="DSCN5030" croptop="3941f" cropbottom="14963f" cropleft="8869f" cropright="9362f"/>
                    <v:path arrowok="t"/>
                  </v:shape>
                  <v:oval id="円/楕円 46" o:spid="_x0000_s1029" style="position:absolute;left:13218;top:1086;width:3702;height:37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zd4cIA&#10;AADbAAAADwAAAGRycy9kb3ducmV2LnhtbESPQWvCQBSE74X+h+UVvNWNYoONrlIEwaNaaentkX1m&#10;g9m3afap8d93BaHHYWa+YebL3jfqQl2sAxsYDTNQxGWwNVcGDp/r1ymoKMgWm8Bk4EYRlovnpzkW&#10;Nlx5R5e9VCpBOBZowIm0hdaxdOQxDkNLnLxj6DxKkl2lbYfXBPeNHmdZrj3WnBYctrRyVJ72Z2/g&#10;bXPcrXjq7Pto/BW+t7n8/pAYM3jpP2aghHr5Dz/aG2tgksP9S/oBe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rN3hwgAAANsAAAAPAAAAAAAAAAAAAAAAAJgCAABkcnMvZG93&#10;bnJldi54bWxQSwUGAAAAAAQABAD1AAAAhwMAAAAA&#10;" fillcolor="#fdeada" strokecolor="windowText" strokeweight=".5pt">
                    <v:fill opacity="49087f"/>
                    <v:stroke dashstyle="1 1"/>
                  </v:oval>
                </v:group>
                <v:oval id="円/楕円 54" o:spid="_x0000_s1030" style="position:absolute;left:28670;top:6000;width:4762;height:47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tw0MIA&#10;AADbAAAADwAAAGRycy9kb3ducmV2LnhtbESPQWsCMRSE70L/Q3iF3jSrVLFbo4ggeKxWlN4em+dm&#10;6eZl3Tx1+++NIPQ4zHwzzGzR+VpdqY1VYAPDQQaKuAi24tLA/nvdn4KKgmyxDkwG/ijCYv7Sm2Fu&#10;w423dN1JqVIJxxwNOJEm1zoWjjzGQWiIk3cKrUdJsi21bfGWyn2tR1k20R4rTgsOG1o5Kn53F29g&#10;vDltVzx19mM4OoTj10TOPyTGvL12y09QQp38h5/0xibuHR5f0g/Q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63DQwgAAANsAAAAPAAAAAAAAAAAAAAAAAJgCAABkcnMvZG93&#10;bnJldi54bWxQSwUGAAAAAAQABAD1AAAAhwMAAAAA&#10;" fillcolor="#fdeada" strokecolor="windowText" strokeweight=".5pt">
                  <v:fill opacity="49087f"/>
                  <v:stroke dashstyle="1 1"/>
                </v:oval>
              </v:group>
            </w:pict>
          </mc:Fallback>
        </mc:AlternateContent>
      </w:r>
      <w:r w:rsidR="00B80E6A">
        <w:rPr>
          <w:noProof/>
        </w:rPr>
        <w:drawing>
          <wp:anchor distT="0" distB="0" distL="114300" distR="114300" simplePos="0" relativeHeight="251712512" behindDoc="0" locked="0" layoutInCell="1" allowOverlap="1" wp14:anchorId="341B9642" wp14:editId="21602916">
            <wp:simplePos x="0" y="0"/>
            <wp:positionH relativeFrom="column">
              <wp:posOffset>4517390</wp:posOffset>
            </wp:positionH>
            <wp:positionV relativeFrom="paragraph">
              <wp:posOffset>166370</wp:posOffset>
            </wp:positionV>
            <wp:extent cx="923925" cy="847725"/>
            <wp:effectExtent l="0" t="0" r="9525" b="9525"/>
            <wp:wrapNone/>
            <wp:docPr id="31" name="図 31" descr="Z:\32K0105_県北地区センター\000　共有フォルダ\●2016（Ｈ28）\④営業\⑨★五能線開業80周年記念事業\（参考写真）2006　五能線70周年・能代駅100周年\201011   能代駅開業１００周年-能代駅\PA11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32K0105_県北地区センター\000　共有フォルダ\●2016（Ｈ28）\④営業\⑨★五能線開業80周年記念事業\（参考写真）2006　五能線70周年・能代駅100周年\201011   能代駅開業１００周年-能代駅\PA110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34" t="28671" r="22237"/>
                    <a:stretch/>
                  </pic:blipFill>
                  <pic:spPr bwMode="auto">
                    <a:xfrm>
                      <a:off x="0" y="0"/>
                      <a:ext cx="9239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4D0" w:rsidRDefault="007C773F">
      <w:r>
        <w:rPr>
          <w:rFonts w:ascii="ＭＳ ゴシック" w:eastAsia="ＭＳ ゴシック" w:hAnsi="ＭＳ ゴシック" w:hint="eastAsia"/>
          <w:b/>
          <w:noProof/>
          <w:w w:val="66"/>
          <w:sz w:val="24"/>
        </w:rPr>
        <w:drawing>
          <wp:anchor distT="0" distB="0" distL="114300" distR="114300" simplePos="0" relativeHeight="251701248" behindDoc="0" locked="0" layoutInCell="1" allowOverlap="1" wp14:anchorId="0114F2EF" wp14:editId="1BB8684F">
            <wp:simplePos x="0" y="0"/>
            <wp:positionH relativeFrom="column">
              <wp:posOffset>2250440</wp:posOffset>
            </wp:positionH>
            <wp:positionV relativeFrom="paragraph">
              <wp:posOffset>635</wp:posOffset>
            </wp:positionV>
            <wp:extent cx="923925" cy="798830"/>
            <wp:effectExtent l="0" t="0" r="9525" b="127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6"/>
                    <a:stretch/>
                  </pic:blipFill>
                  <pic:spPr bwMode="auto">
                    <a:xfrm>
                      <a:off x="0" y="0"/>
                      <a:ext cx="92392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b/>
          <w:noProof/>
          <w:w w:val="66"/>
          <w:sz w:val="24"/>
        </w:rPr>
        <w:drawing>
          <wp:anchor distT="0" distB="0" distL="114300" distR="114300" simplePos="0" relativeHeight="251702272" behindDoc="0" locked="0" layoutInCell="1" allowOverlap="1" wp14:anchorId="0C865BFF" wp14:editId="1983F495">
            <wp:simplePos x="0" y="0"/>
            <wp:positionH relativeFrom="column">
              <wp:posOffset>3190117</wp:posOffset>
            </wp:positionH>
            <wp:positionV relativeFrom="paragraph">
              <wp:posOffset>-1542</wp:posOffset>
            </wp:positionV>
            <wp:extent cx="965324" cy="799737"/>
            <wp:effectExtent l="0" t="0" r="6350" b="63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3"/>
                    <a:stretch/>
                  </pic:blipFill>
                  <pic:spPr bwMode="auto">
                    <a:xfrm>
                      <a:off x="0" y="0"/>
                      <a:ext cx="965324" cy="79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4D0" w:rsidRDefault="005D74D0"/>
    <w:p w:rsidR="00491F0D" w:rsidRDefault="00491F0D"/>
    <w:p w:rsidR="005D74D0" w:rsidRDefault="005D74D0"/>
    <w:p w:rsidR="005D74D0" w:rsidRDefault="005D74D0"/>
    <w:p w:rsidR="00663E81" w:rsidRPr="005D74D0" w:rsidRDefault="00895D04">
      <w:pPr>
        <w:rPr>
          <w:rFonts w:asciiTheme="majorEastAsia" w:eastAsiaTheme="majorEastAsia" w:hAnsiTheme="majorEastAsia"/>
          <w:b/>
          <w:sz w:val="20"/>
          <w:szCs w:val="20"/>
        </w:rPr>
      </w:pPr>
      <w:r w:rsidRPr="005D74D0">
        <w:rPr>
          <w:rFonts w:asciiTheme="majorEastAsia" w:eastAsiaTheme="majorEastAsia" w:hAnsiTheme="majorEastAsi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64AB707" wp14:editId="2B5C8743">
                <wp:simplePos x="0" y="0"/>
                <wp:positionH relativeFrom="column">
                  <wp:posOffset>69215</wp:posOffset>
                </wp:positionH>
                <wp:positionV relativeFrom="paragraph">
                  <wp:posOffset>671196</wp:posOffset>
                </wp:positionV>
                <wp:extent cx="793115" cy="190500"/>
                <wp:effectExtent l="0" t="0" r="26035" b="19050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115" cy="1905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7" o:spid="_x0000_s1026" style="position:absolute;left:0;text-align:left;margin-left:5.45pt;margin-top:52.85pt;width:62.45pt;height:15pt;z-index:-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" filled="f" strokecolor="black [3213]"/>
            </w:pict>
          </mc:Fallback>
        </mc:AlternateContent>
      </w:r>
      <w:r w:rsidRPr="005D74D0">
        <w:rPr>
          <w:rFonts w:asciiTheme="majorEastAsia" w:eastAsiaTheme="majorEastAsia" w:hAnsiTheme="majorEastAsi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BDCD04" wp14:editId="676EC45A">
                <wp:simplePos x="0" y="0"/>
                <wp:positionH relativeFrom="column">
                  <wp:posOffset>-57150</wp:posOffset>
                </wp:positionH>
                <wp:positionV relativeFrom="paragraph">
                  <wp:posOffset>189865</wp:posOffset>
                </wp:positionV>
                <wp:extent cx="6600825" cy="738505"/>
                <wp:effectExtent l="0" t="0" r="0" b="4445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73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3B0C" w:rsidRPr="0019192B" w:rsidRDefault="00663E81">
                            <w:pPr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 w:rsidRPr="0019192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【</w:t>
                            </w:r>
                            <w:r w:rsidR="00673B0C" w:rsidRPr="0019192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主催】能代･八峰五能線全線開通80周年記念事業実行委員会</w:t>
                            </w:r>
                          </w:p>
                          <w:p w:rsidR="00673B0C" w:rsidRPr="00673B0C" w:rsidRDefault="00673B0C" w:rsidP="00072617">
                            <w:pPr>
                              <w:spacing w:line="360" w:lineRule="exact"/>
                              <w:ind w:firstLineChars="50" w:firstLine="64"/>
                              <w:rPr>
                                <w:rFonts w:ascii="ＭＳ ゴシック" w:eastAsia="ＭＳ ゴシック" w:hAnsi="ＭＳ ゴシック"/>
                                <w:b/>
                                <w:w w:val="66"/>
                                <w:sz w:val="20"/>
                                <w:szCs w:val="20"/>
                              </w:rPr>
                            </w:pPr>
                            <w:r w:rsidRPr="00673B0C">
                              <w:rPr>
                                <w:rFonts w:ascii="ＭＳ ゴシック" w:eastAsia="ＭＳ ゴシック" w:hAnsi="ＭＳ ゴシック" w:hint="eastAsia"/>
                                <w:b/>
                                <w:w w:val="66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w w:val="66"/>
                                <w:sz w:val="20"/>
                                <w:szCs w:val="20"/>
                              </w:rPr>
                              <w:t>構成団体：秋田県山本地域振興局,能代市,</w:t>
                            </w:r>
                            <w:r w:rsidR="0019192B">
                              <w:rPr>
                                <w:rFonts w:ascii="ＭＳ ゴシック" w:eastAsia="ＭＳ ゴシック" w:hAnsi="ＭＳ ゴシック" w:hint="eastAsia"/>
                                <w:b/>
                                <w:w w:val="66"/>
                                <w:sz w:val="20"/>
                                <w:szCs w:val="20"/>
                              </w:rPr>
                              <w:t>八峰町,</w:t>
                            </w:r>
                            <w:r w:rsidRPr="00673B0C">
                              <w:rPr>
                                <w:rFonts w:ascii="ＭＳ ゴシック" w:eastAsia="ＭＳ ゴシック" w:hAnsi="ＭＳ ゴシック" w:hint="eastAsia"/>
                                <w:b/>
                                <w:w w:val="66"/>
                                <w:sz w:val="20"/>
                                <w:szCs w:val="20"/>
                              </w:rPr>
                              <w:t>ＮＰＯ法人能代観光協会</w:t>
                            </w:r>
                            <w:r w:rsidR="0019192B">
                              <w:rPr>
                                <w:rFonts w:ascii="ＭＳ ゴシック" w:eastAsia="ＭＳ ゴシック" w:hAnsi="ＭＳ ゴシック" w:hint="eastAsia"/>
                                <w:b/>
                                <w:w w:val="66"/>
                                <w:sz w:val="20"/>
                                <w:szCs w:val="20"/>
                              </w:rPr>
                              <w:t>,ＮＰＯ法人八峰町観光協会,能代商工会議所,白神八峰商工会,能代物産振興会,</w:t>
                            </w:r>
                            <w:r w:rsidRPr="00673B0C">
                              <w:rPr>
                                <w:rFonts w:ascii="ＭＳ ゴシック" w:eastAsia="ＭＳ ゴシック" w:hAnsi="ＭＳ ゴシック" w:hint="eastAsia"/>
                                <w:b/>
                                <w:w w:val="66"/>
                                <w:sz w:val="20"/>
                                <w:szCs w:val="20"/>
                              </w:rPr>
                              <w:t>ＪＲ東日本秋田支社）</w:t>
                            </w:r>
                          </w:p>
                          <w:p w:rsidR="00A44D2E" w:rsidRPr="00895D04" w:rsidRDefault="0019192B" w:rsidP="00895D04">
                            <w:pPr>
                              <w:spacing w:line="360" w:lineRule="exact"/>
                              <w:ind w:firstLineChars="50" w:firstLine="118"/>
                              <w:rPr>
                                <w:rFonts w:ascii="ＭＳ ゴシック" w:eastAsia="ＭＳ ゴシック" w:hAnsi="ＭＳ ゴシック"/>
                                <w:b/>
                                <w:w w:val="66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問い合わせ　実行委員会事務局</w:t>
                            </w:r>
                            <w:r w:rsidRPr="0019192B">
                              <w:rPr>
                                <w:rFonts w:ascii="ＭＳ ゴシック" w:eastAsia="ＭＳ ゴシック" w:hAnsi="ＭＳ ゴシック" w:hint="eastAsia"/>
                                <w:b/>
                                <w:w w:val="66"/>
                                <w:sz w:val="24"/>
                              </w:rPr>
                              <w:t>（ＪＲ東日本</w:t>
                            </w:r>
                            <w:r w:rsidR="00072617">
                              <w:rPr>
                                <w:rFonts w:ascii="ＭＳ ゴシック" w:eastAsia="ＭＳ ゴシック" w:hAnsi="ＭＳ ゴシック" w:hint="eastAsia"/>
                                <w:b/>
                                <w:w w:val="66"/>
                                <w:sz w:val="24"/>
                              </w:rPr>
                              <w:t xml:space="preserve"> </w:t>
                            </w:r>
                            <w:r w:rsidRPr="0019192B">
                              <w:rPr>
                                <w:rFonts w:ascii="ＭＳ ゴシック" w:eastAsia="ＭＳ ゴシック" w:hAnsi="ＭＳ ゴシック" w:hint="eastAsia"/>
                                <w:b/>
                                <w:w w:val="66"/>
                                <w:sz w:val="24"/>
                              </w:rPr>
                              <w:t>秋田支社</w:t>
                            </w:r>
                            <w:r w:rsidR="00072617">
                              <w:rPr>
                                <w:rFonts w:ascii="ＭＳ ゴシック" w:eastAsia="ＭＳ ゴシック" w:hAnsi="ＭＳ ゴシック" w:hint="eastAsia"/>
                                <w:b/>
                                <w:w w:val="66"/>
                                <w:sz w:val="24"/>
                              </w:rPr>
                              <w:t xml:space="preserve"> </w:t>
                            </w:r>
                            <w:r w:rsidRPr="0019192B">
                              <w:rPr>
                                <w:rFonts w:ascii="ＭＳ ゴシック" w:eastAsia="ＭＳ ゴシック" w:hAnsi="ＭＳ ゴシック" w:hint="eastAsia"/>
                                <w:b/>
                                <w:w w:val="66"/>
                                <w:sz w:val="24"/>
                              </w:rPr>
                              <w:t>県北地区センター内）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 xml:space="preserve"> ☎0185-58-5281</w:t>
                            </w:r>
                            <w:r w:rsidR="00072617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 </w:t>
                            </w:r>
                            <w:r w:rsidR="00072617">
                              <w:rPr>
                                <w:rFonts w:ascii="ＭＳ ゴシック" w:eastAsia="ＭＳ ゴシック" w:hAnsi="ＭＳ ゴシック" w:hint="eastAsia"/>
                                <w:b/>
                                <w:w w:val="66"/>
                                <w:sz w:val="24"/>
                              </w:rPr>
                              <w:t>（月</w:t>
                            </w:r>
                            <w:r w:rsidRPr="0019192B">
                              <w:rPr>
                                <w:rFonts w:ascii="ＭＳ ゴシック" w:eastAsia="ＭＳ ゴシック" w:hAnsi="ＭＳ ゴシック" w:hint="eastAsia"/>
                                <w:b/>
                                <w:w w:val="66"/>
                                <w:sz w:val="24"/>
                              </w:rPr>
                              <w:t>～金9:00～16:00</w:t>
                            </w:r>
                            <w:r w:rsidR="00072617">
                              <w:rPr>
                                <w:rFonts w:ascii="ＭＳ ゴシック" w:eastAsia="ＭＳ ゴシック" w:hAnsi="ＭＳ ゴシック" w:hint="eastAsia"/>
                                <w:b/>
                                <w:w w:val="66"/>
                                <w:sz w:val="24"/>
                              </w:rPr>
                              <w:t>）</w:t>
                            </w:r>
                          </w:p>
                          <w:p w:rsidR="00A44D2E" w:rsidRPr="00895D04" w:rsidRDefault="00A44D2E" w:rsidP="00A44D2E">
                            <w:pPr>
                              <w:spacing w:line="360" w:lineRule="exact"/>
                              <w:ind w:firstLineChars="50" w:firstLine="77"/>
                              <w:rPr>
                                <w:rFonts w:ascii="ＭＳ ゴシック" w:eastAsia="ＭＳ ゴシック" w:hAnsi="ＭＳ ゴシック"/>
                                <w:b/>
                                <w:w w:val="66"/>
                                <w:sz w:val="24"/>
                              </w:rPr>
                            </w:pPr>
                          </w:p>
                          <w:p w:rsidR="00A44D2E" w:rsidRDefault="00A44D2E" w:rsidP="00A44D2E">
                            <w:pPr>
                              <w:spacing w:line="360" w:lineRule="exact"/>
                              <w:ind w:firstLineChars="50" w:firstLine="77"/>
                              <w:rPr>
                                <w:rFonts w:ascii="ＭＳ ゴシック" w:eastAsia="ＭＳ ゴシック" w:hAnsi="ＭＳ ゴシック"/>
                                <w:b/>
                                <w:w w:val="66"/>
                                <w:sz w:val="24"/>
                              </w:rPr>
                            </w:pPr>
                          </w:p>
                          <w:p w:rsidR="00A44D2E" w:rsidRDefault="00A44D2E" w:rsidP="00A44D2E">
                            <w:pPr>
                              <w:spacing w:line="360" w:lineRule="exact"/>
                              <w:ind w:firstLineChars="50" w:firstLine="77"/>
                              <w:rPr>
                                <w:rFonts w:ascii="ＭＳ ゴシック" w:eastAsia="ＭＳ ゴシック" w:hAnsi="ＭＳ ゴシック"/>
                                <w:b/>
                                <w:w w:val="66"/>
                                <w:sz w:val="24"/>
                              </w:rPr>
                            </w:pPr>
                          </w:p>
                          <w:p w:rsidR="00A44D2E" w:rsidRDefault="00A44D2E" w:rsidP="00A44D2E">
                            <w:pPr>
                              <w:spacing w:line="360" w:lineRule="exact"/>
                              <w:ind w:firstLineChars="50" w:firstLine="77"/>
                              <w:rPr>
                                <w:rFonts w:ascii="ＭＳ ゴシック" w:eastAsia="ＭＳ ゴシック" w:hAnsi="ＭＳ ゴシック"/>
                                <w:b/>
                                <w:w w:val="66"/>
                                <w:sz w:val="24"/>
                              </w:rPr>
                            </w:pPr>
                          </w:p>
                          <w:p w:rsidR="00A44D2E" w:rsidRDefault="00A44D2E" w:rsidP="00A44D2E">
                            <w:pPr>
                              <w:spacing w:line="360" w:lineRule="exact"/>
                              <w:ind w:firstLineChars="50" w:firstLine="77"/>
                              <w:rPr>
                                <w:rFonts w:ascii="ＭＳ ゴシック" w:eastAsia="ＭＳ ゴシック" w:hAnsi="ＭＳ ゴシック"/>
                                <w:b/>
                                <w:w w:val="66"/>
                                <w:sz w:val="24"/>
                              </w:rPr>
                            </w:pPr>
                          </w:p>
                          <w:p w:rsidR="00A44D2E" w:rsidRDefault="00A44D2E" w:rsidP="00A44D2E">
                            <w:pPr>
                              <w:spacing w:line="360" w:lineRule="exact"/>
                              <w:ind w:firstLineChars="50" w:firstLine="77"/>
                              <w:rPr>
                                <w:rFonts w:ascii="ＭＳ ゴシック" w:eastAsia="ＭＳ ゴシック" w:hAnsi="ＭＳ ゴシック"/>
                                <w:b/>
                                <w:w w:val="66"/>
                                <w:sz w:val="24"/>
                              </w:rPr>
                            </w:pPr>
                          </w:p>
                          <w:p w:rsidR="00A44D2E" w:rsidRDefault="00A44D2E" w:rsidP="00A44D2E">
                            <w:pPr>
                              <w:spacing w:line="360" w:lineRule="exact"/>
                              <w:ind w:firstLineChars="50" w:firstLine="77"/>
                              <w:rPr>
                                <w:rFonts w:ascii="ＭＳ ゴシック" w:eastAsia="ＭＳ ゴシック" w:hAnsi="ＭＳ ゴシック"/>
                                <w:b/>
                                <w:w w:val="66"/>
                                <w:sz w:val="24"/>
                              </w:rPr>
                            </w:pPr>
                          </w:p>
                          <w:p w:rsidR="00A44D2E" w:rsidRDefault="00A44D2E" w:rsidP="00A44D2E">
                            <w:pPr>
                              <w:spacing w:line="360" w:lineRule="exact"/>
                              <w:ind w:firstLineChars="50" w:firstLine="77"/>
                              <w:rPr>
                                <w:rFonts w:ascii="ＭＳ ゴシック" w:eastAsia="ＭＳ ゴシック" w:hAnsi="ＭＳ ゴシック"/>
                                <w:b/>
                                <w:w w:val="66"/>
                                <w:sz w:val="24"/>
                              </w:rPr>
                            </w:pPr>
                          </w:p>
                          <w:p w:rsidR="00A44D2E" w:rsidRDefault="00A44D2E" w:rsidP="00A44D2E">
                            <w:pPr>
                              <w:spacing w:line="360" w:lineRule="exact"/>
                              <w:ind w:firstLineChars="50" w:firstLine="77"/>
                              <w:rPr>
                                <w:rFonts w:ascii="ＭＳ ゴシック" w:eastAsia="ＭＳ ゴシック" w:hAnsi="ＭＳ ゴシック"/>
                                <w:b/>
                                <w:w w:val="66"/>
                                <w:sz w:val="24"/>
                              </w:rPr>
                            </w:pPr>
                          </w:p>
                          <w:p w:rsidR="00A44D2E" w:rsidRPr="0019192B" w:rsidRDefault="00A44D2E" w:rsidP="00A44D2E">
                            <w:pPr>
                              <w:spacing w:line="360" w:lineRule="exact"/>
                              <w:ind w:firstLineChars="50" w:firstLine="118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41" type="#_x0000_t202" style="position:absolute;left:0;text-align:left;margin-left:-4.5pt;margin-top:14.95pt;width:519.75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" filled="f" stroked="f">
                <v:textbox inset="5.85pt,.7pt,5.85pt,.7pt">
                  <w:txbxContent>
                    <w:p w:rsidR="00673B0C" w:rsidRPr="0019192B" w:rsidRDefault="00663E81">
                      <w:pPr>
                        <w:spacing w:line="360" w:lineRule="exact"/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  <w:r w:rsidRPr="0019192B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【</w:t>
                      </w:r>
                      <w:r w:rsidR="00673B0C" w:rsidRPr="0019192B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主催】能代･八峰五能線全線開通80周年記念事業実行委員会</w:t>
                      </w:r>
                    </w:p>
                    <w:p w:rsidR="00673B0C" w:rsidRPr="00673B0C" w:rsidRDefault="00673B0C" w:rsidP="00072617">
                      <w:pPr>
                        <w:spacing w:line="360" w:lineRule="exact"/>
                        <w:ind w:firstLineChars="50" w:firstLine="64"/>
                        <w:rPr>
                          <w:rFonts w:ascii="ＭＳ ゴシック" w:eastAsia="ＭＳ ゴシック" w:hAnsi="ＭＳ ゴシック"/>
                          <w:b/>
                          <w:w w:val="66"/>
                          <w:sz w:val="20"/>
                          <w:szCs w:val="20"/>
                        </w:rPr>
                      </w:pPr>
                      <w:r w:rsidRPr="00673B0C">
                        <w:rPr>
                          <w:rFonts w:ascii="ＭＳ ゴシック" w:eastAsia="ＭＳ ゴシック" w:hAnsi="ＭＳ ゴシック" w:hint="eastAsia"/>
                          <w:b/>
                          <w:w w:val="66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w w:val="66"/>
                          <w:sz w:val="20"/>
                          <w:szCs w:val="20"/>
                        </w:rPr>
                        <w:t>構成団体：秋田県山本地域振興局,能代市,</w:t>
                      </w:r>
                      <w:r w:rsidR="0019192B">
                        <w:rPr>
                          <w:rFonts w:ascii="ＭＳ ゴシック" w:eastAsia="ＭＳ ゴシック" w:hAnsi="ＭＳ ゴシック" w:hint="eastAsia"/>
                          <w:b/>
                          <w:w w:val="66"/>
                          <w:sz w:val="20"/>
                          <w:szCs w:val="20"/>
                        </w:rPr>
                        <w:t>八峰町,</w:t>
                      </w:r>
                      <w:r w:rsidRPr="00673B0C">
                        <w:rPr>
                          <w:rFonts w:ascii="ＭＳ ゴシック" w:eastAsia="ＭＳ ゴシック" w:hAnsi="ＭＳ ゴシック" w:hint="eastAsia"/>
                          <w:b/>
                          <w:w w:val="66"/>
                          <w:sz w:val="20"/>
                          <w:szCs w:val="20"/>
                        </w:rPr>
                        <w:t>ＮＰＯ法人能代観光協会</w:t>
                      </w:r>
                      <w:r w:rsidR="0019192B">
                        <w:rPr>
                          <w:rFonts w:ascii="ＭＳ ゴシック" w:eastAsia="ＭＳ ゴシック" w:hAnsi="ＭＳ ゴシック" w:hint="eastAsia"/>
                          <w:b/>
                          <w:w w:val="66"/>
                          <w:sz w:val="20"/>
                          <w:szCs w:val="20"/>
                        </w:rPr>
                        <w:t>,ＮＰＯ法人八峰町観光協会,能代商工会議所,白神八峰商工会,能代物産振興会,</w:t>
                      </w:r>
                      <w:r w:rsidRPr="00673B0C">
                        <w:rPr>
                          <w:rFonts w:ascii="ＭＳ ゴシック" w:eastAsia="ＭＳ ゴシック" w:hAnsi="ＭＳ ゴシック" w:hint="eastAsia"/>
                          <w:b/>
                          <w:w w:val="66"/>
                          <w:sz w:val="20"/>
                          <w:szCs w:val="20"/>
                        </w:rPr>
                        <w:t>ＪＲ東日本秋田支社）</w:t>
                      </w:r>
                    </w:p>
                    <w:p w:rsidR="00A44D2E" w:rsidRPr="00895D04" w:rsidRDefault="0019192B" w:rsidP="00895D04">
                      <w:pPr>
                        <w:spacing w:line="360" w:lineRule="exact"/>
                        <w:ind w:firstLineChars="50" w:firstLine="118"/>
                        <w:rPr>
                          <w:rFonts w:ascii="ＭＳ ゴシック" w:eastAsia="ＭＳ ゴシック" w:hAnsi="ＭＳ ゴシック"/>
                          <w:b/>
                          <w:w w:val="66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問い合わせ　実行委員会事務局</w:t>
                      </w:r>
                      <w:r w:rsidRPr="0019192B">
                        <w:rPr>
                          <w:rFonts w:ascii="ＭＳ ゴシック" w:eastAsia="ＭＳ ゴシック" w:hAnsi="ＭＳ ゴシック" w:hint="eastAsia"/>
                          <w:b/>
                          <w:w w:val="66"/>
                          <w:sz w:val="24"/>
                        </w:rPr>
                        <w:t>（ＪＲ東日本</w:t>
                      </w:r>
                      <w:r w:rsidR="00072617">
                        <w:rPr>
                          <w:rFonts w:ascii="ＭＳ ゴシック" w:eastAsia="ＭＳ ゴシック" w:hAnsi="ＭＳ ゴシック" w:hint="eastAsia"/>
                          <w:b/>
                          <w:w w:val="66"/>
                          <w:sz w:val="24"/>
                        </w:rPr>
                        <w:t xml:space="preserve"> </w:t>
                      </w:r>
                      <w:r w:rsidRPr="0019192B">
                        <w:rPr>
                          <w:rFonts w:ascii="ＭＳ ゴシック" w:eastAsia="ＭＳ ゴシック" w:hAnsi="ＭＳ ゴシック" w:hint="eastAsia"/>
                          <w:b/>
                          <w:w w:val="66"/>
                          <w:sz w:val="24"/>
                        </w:rPr>
                        <w:t>秋田支社</w:t>
                      </w:r>
                      <w:r w:rsidR="00072617">
                        <w:rPr>
                          <w:rFonts w:ascii="ＭＳ ゴシック" w:eastAsia="ＭＳ ゴシック" w:hAnsi="ＭＳ ゴシック" w:hint="eastAsia"/>
                          <w:b/>
                          <w:w w:val="66"/>
                          <w:sz w:val="24"/>
                        </w:rPr>
                        <w:t xml:space="preserve"> </w:t>
                      </w:r>
                      <w:r w:rsidRPr="0019192B">
                        <w:rPr>
                          <w:rFonts w:ascii="ＭＳ ゴシック" w:eastAsia="ＭＳ ゴシック" w:hAnsi="ＭＳ ゴシック" w:hint="eastAsia"/>
                          <w:b/>
                          <w:w w:val="66"/>
                          <w:sz w:val="24"/>
                        </w:rPr>
                        <w:t>県北地区センター内）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 xml:space="preserve"> ☎0185-58-5281</w:t>
                      </w:r>
                      <w:r w:rsidR="00072617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 </w:t>
                      </w:r>
                      <w:r w:rsidR="00072617">
                        <w:rPr>
                          <w:rFonts w:ascii="ＭＳ ゴシック" w:eastAsia="ＭＳ ゴシック" w:hAnsi="ＭＳ ゴシック" w:hint="eastAsia"/>
                          <w:b/>
                          <w:w w:val="66"/>
                          <w:sz w:val="24"/>
                        </w:rPr>
                        <w:t>（月</w:t>
                      </w:r>
                      <w:r w:rsidRPr="0019192B">
                        <w:rPr>
                          <w:rFonts w:ascii="ＭＳ ゴシック" w:eastAsia="ＭＳ ゴシック" w:hAnsi="ＭＳ ゴシック" w:hint="eastAsia"/>
                          <w:b/>
                          <w:w w:val="66"/>
                          <w:sz w:val="24"/>
                        </w:rPr>
                        <w:t>～金9:00～16:00</w:t>
                      </w:r>
                      <w:r w:rsidR="00072617">
                        <w:rPr>
                          <w:rFonts w:ascii="ＭＳ ゴシック" w:eastAsia="ＭＳ ゴシック" w:hAnsi="ＭＳ ゴシック" w:hint="eastAsia"/>
                          <w:b/>
                          <w:w w:val="66"/>
                          <w:sz w:val="24"/>
                        </w:rPr>
                        <w:t>）</w:t>
                      </w:r>
                    </w:p>
                    <w:p w:rsidR="00A44D2E" w:rsidRPr="00895D04" w:rsidRDefault="00A44D2E" w:rsidP="00A44D2E">
                      <w:pPr>
                        <w:spacing w:line="360" w:lineRule="exact"/>
                        <w:ind w:firstLineChars="50" w:firstLine="77"/>
                        <w:rPr>
                          <w:rFonts w:ascii="ＭＳ ゴシック" w:eastAsia="ＭＳ ゴシック" w:hAnsi="ＭＳ ゴシック"/>
                          <w:b/>
                          <w:w w:val="66"/>
                          <w:sz w:val="24"/>
                        </w:rPr>
                      </w:pPr>
                    </w:p>
                    <w:p w:rsidR="00A44D2E" w:rsidRDefault="00A44D2E" w:rsidP="00A44D2E">
                      <w:pPr>
                        <w:spacing w:line="360" w:lineRule="exact"/>
                        <w:ind w:firstLineChars="50" w:firstLine="77"/>
                        <w:rPr>
                          <w:rFonts w:ascii="ＭＳ ゴシック" w:eastAsia="ＭＳ ゴシック" w:hAnsi="ＭＳ ゴシック"/>
                          <w:b/>
                          <w:w w:val="66"/>
                          <w:sz w:val="24"/>
                        </w:rPr>
                      </w:pPr>
                    </w:p>
                    <w:p w:rsidR="00A44D2E" w:rsidRDefault="00A44D2E" w:rsidP="00A44D2E">
                      <w:pPr>
                        <w:spacing w:line="360" w:lineRule="exact"/>
                        <w:ind w:firstLineChars="50" w:firstLine="77"/>
                        <w:rPr>
                          <w:rFonts w:ascii="ＭＳ ゴシック" w:eastAsia="ＭＳ ゴシック" w:hAnsi="ＭＳ ゴシック"/>
                          <w:b/>
                          <w:w w:val="66"/>
                          <w:sz w:val="24"/>
                        </w:rPr>
                      </w:pPr>
                    </w:p>
                    <w:p w:rsidR="00A44D2E" w:rsidRDefault="00A44D2E" w:rsidP="00A44D2E">
                      <w:pPr>
                        <w:spacing w:line="360" w:lineRule="exact"/>
                        <w:ind w:firstLineChars="50" w:firstLine="77"/>
                        <w:rPr>
                          <w:rFonts w:ascii="ＭＳ ゴシック" w:eastAsia="ＭＳ ゴシック" w:hAnsi="ＭＳ ゴシック"/>
                          <w:b/>
                          <w:w w:val="66"/>
                          <w:sz w:val="24"/>
                        </w:rPr>
                      </w:pPr>
                    </w:p>
                    <w:p w:rsidR="00A44D2E" w:rsidRDefault="00A44D2E" w:rsidP="00A44D2E">
                      <w:pPr>
                        <w:spacing w:line="360" w:lineRule="exact"/>
                        <w:ind w:firstLineChars="50" w:firstLine="77"/>
                        <w:rPr>
                          <w:rFonts w:ascii="ＭＳ ゴシック" w:eastAsia="ＭＳ ゴシック" w:hAnsi="ＭＳ ゴシック"/>
                          <w:b/>
                          <w:w w:val="66"/>
                          <w:sz w:val="24"/>
                        </w:rPr>
                      </w:pPr>
                    </w:p>
                    <w:p w:rsidR="00A44D2E" w:rsidRDefault="00A44D2E" w:rsidP="00A44D2E">
                      <w:pPr>
                        <w:spacing w:line="360" w:lineRule="exact"/>
                        <w:ind w:firstLineChars="50" w:firstLine="77"/>
                        <w:rPr>
                          <w:rFonts w:ascii="ＭＳ ゴシック" w:eastAsia="ＭＳ ゴシック" w:hAnsi="ＭＳ ゴシック"/>
                          <w:b/>
                          <w:w w:val="66"/>
                          <w:sz w:val="24"/>
                        </w:rPr>
                      </w:pPr>
                    </w:p>
                    <w:p w:rsidR="00A44D2E" w:rsidRDefault="00A44D2E" w:rsidP="00A44D2E">
                      <w:pPr>
                        <w:spacing w:line="360" w:lineRule="exact"/>
                        <w:ind w:firstLineChars="50" w:firstLine="77"/>
                        <w:rPr>
                          <w:rFonts w:ascii="ＭＳ ゴシック" w:eastAsia="ＭＳ ゴシック" w:hAnsi="ＭＳ ゴシック"/>
                          <w:b/>
                          <w:w w:val="66"/>
                          <w:sz w:val="24"/>
                        </w:rPr>
                      </w:pPr>
                    </w:p>
                    <w:p w:rsidR="00A44D2E" w:rsidRDefault="00A44D2E" w:rsidP="00A44D2E">
                      <w:pPr>
                        <w:spacing w:line="360" w:lineRule="exact"/>
                        <w:ind w:firstLineChars="50" w:firstLine="77"/>
                        <w:rPr>
                          <w:rFonts w:ascii="ＭＳ ゴシック" w:eastAsia="ＭＳ ゴシック" w:hAnsi="ＭＳ ゴシック"/>
                          <w:b/>
                          <w:w w:val="66"/>
                          <w:sz w:val="24"/>
                        </w:rPr>
                      </w:pPr>
                    </w:p>
                    <w:p w:rsidR="00A44D2E" w:rsidRDefault="00A44D2E" w:rsidP="00A44D2E">
                      <w:pPr>
                        <w:spacing w:line="360" w:lineRule="exact"/>
                        <w:ind w:firstLineChars="50" w:firstLine="77"/>
                        <w:rPr>
                          <w:rFonts w:ascii="ＭＳ ゴシック" w:eastAsia="ＭＳ ゴシック" w:hAnsi="ＭＳ ゴシック"/>
                          <w:b/>
                          <w:w w:val="66"/>
                          <w:sz w:val="24"/>
                        </w:rPr>
                      </w:pPr>
                    </w:p>
                    <w:p w:rsidR="00A44D2E" w:rsidRPr="0019192B" w:rsidRDefault="00A44D2E" w:rsidP="00A44D2E">
                      <w:pPr>
                        <w:spacing w:line="360" w:lineRule="exact"/>
                        <w:ind w:firstLineChars="50" w:firstLine="118"/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74D0">
        <w:rPr>
          <w:rFonts w:hint="eastAsia"/>
        </w:rPr>
        <w:t xml:space="preserve">　　　　　　　　　　　　　　　　　　　</w:t>
      </w:r>
      <w:r w:rsidR="00D715D3">
        <w:rPr>
          <w:rFonts w:asciiTheme="majorEastAsia" w:eastAsiaTheme="majorEastAsia" w:hAnsiTheme="majorEastAsia" w:hint="eastAsia"/>
          <w:b/>
          <w:sz w:val="20"/>
          <w:szCs w:val="20"/>
        </w:rPr>
        <w:t xml:space="preserve">　</w:t>
      </w:r>
      <w:r w:rsidR="00D715D3" w:rsidRPr="00707DA7">
        <w:rPr>
          <w:rFonts w:asciiTheme="majorEastAsia" w:eastAsiaTheme="majorEastAsia" w:hAnsiTheme="majorEastAsia" w:hint="eastAsia"/>
          <w:b/>
          <w:color w:val="0070C0"/>
          <w:sz w:val="20"/>
          <w:szCs w:val="20"/>
        </w:rPr>
        <w:t>★</w:t>
      </w:r>
      <w:r w:rsidR="005D74D0" w:rsidRPr="00707DA7">
        <w:rPr>
          <w:rFonts w:asciiTheme="majorEastAsia" w:eastAsiaTheme="majorEastAsia" w:hAnsiTheme="majorEastAsia" w:hint="eastAsia"/>
          <w:b/>
          <w:color w:val="0070C0"/>
          <w:sz w:val="20"/>
          <w:szCs w:val="20"/>
        </w:rPr>
        <w:t>状況によりイベントの内容や時間が変更となる場合があります。</w:t>
      </w:r>
    </w:p>
    <w:sectPr w:rsidR="00663E81" w:rsidRPr="005D74D0" w:rsidSect="007D76B9">
      <w:pgSz w:w="11906" w:h="16838" w:code="9"/>
      <w:pgMar w:top="851" w:right="851" w:bottom="851" w:left="851" w:header="851" w:footer="992" w:gutter="0"/>
      <w:pgBorders>
        <w:top w:val="checkedBarBlack" w:sz="7" w:space="1" w:color="auto"/>
        <w:left w:val="checkedBarBlack" w:sz="7" w:space="4" w:color="auto"/>
        <w:bottom w:val="checkedBarBlack" w:sz="7" w:space="1" w:color="auto"/>
        <w:right w:val="checkedBarBlack" w:sz="7" w:space="4" w:color="auto"/>
      </w:pgBorders>
      <w:cols w:space="425"/>
      <w:docGrid w:type="linesAndChars" w:linePitch="291" w:charSpace="-121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F0F" w:rsidRDefault="00014F0F" w:rsidP="000802E6">
      <w:r>
        <w:separator/>
      </w:r>
    </w:p>
  </w:endnote>
  <w:endnote w:type="continuationSeparator" w:id="0">
    <w:p w:rsidR="00014F0F" w:rsidRDefault="00014F0F" w:rsidP="000802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F0F" w:rsidRDefault="00014F0F" w:rsidP="000802E6">
      <w:r>
        <w:separator/>
      </w:r>
    </w:p>
  </w:footnote>
  <w:footnote w:type="continuationSeparator" w:id="0">
    <w:p w:rsidR="00014F0F" w:rsidRDefault="00014F0F" w:rsidP="000802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dirty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2"/>
  <w:drawingGridVerticalSpacing w:val="291"/>
  <w:displayHorizontalDrawingGridEvery w:val="0"/>
  <w:characterSpacingControl w:val="compressPunctuation"/>
  <w:hdrShapeDefaults>
    <o:shapedefaults v:ext="edit" spidmax="2049">
      <v:textbox inset="5.85pt,.7pt,5.85pt,.7pt"/>
      <o:colormru v:ext="edit" colors="#ffffd5,#d20000,#ffd1e8,#7a0000,#ffc5e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D59"/>
    <w:rsid w:val="00014F0F"/>
    <w:rsid w:val="00016954"/>
    <w:rsid w:val="00043CD1"/>
    <w:rsid w:val="00052C66"/>
    <w:rsid w:val="000655EE"/>
    <w:rsid w:val="000677BC"/>
    <w:rsid w:val="00072617"/>
    <w:rsid w:val="000802E6"/>
    <w:rsid w:val="000E3E8D"/>
    <w:rsid w:val="000F4E1F"/>
    <w:rsid w:val="000F6031"/>
    <w:rsid w:val="00112348"/>
    <w:rsid w:val="00144B28"/>
    <w:rsid w:val="001772F1"/>
    <w:rsid w:val="0019192B"/>
    <w:rsid w:val="00194CF3"/>
    <w:rsid w:val="001A4E02"/>
    <w:rsid w:val="001B759B"/>
    <w:rsid w:val="001E4837"/>
    <w:rsid w:val="00257048"/>
    <w:rsid w:val="00295D59"/>
    <w:rsid w:val="00296802"/>
    <w:rsid w:val="002C31DC"/>
    <w:rsid w:val="00341A22"/>
    <w:rsid w:val="00356B53"/>
    <w:rsid w:val="003F2417"/>
    <w:rsid w:val="00412C5A"/>
    <w:rsid w:val="004459F4"/>
    <w:rsid w:val="00491F0D"/>
    <w:rsid w:val="004B10D8"/>
    <w:rsid w:val="005019CB"/>
    <w:rsid w:val="00572EED"/>
    <w:rsid w:val="005A0D46"/>
    <w:rsid w:val="005A4A5B"/>
    <w:rsid w:val="005D74D0"/>
    <w:rsid w:val="005F1352"/>
    <w:rsid w:val="005F5D27"/>
    <w:rsid w:val="00610B23"/>
    <w:rsid w:val="00617A6E"/>
    <w:rsid w:val="00663E81"/>
    <w:rsid w:val="00673B0C"/>
    <w:rsid w:val="006C45A3"/>
    <w:rsid w:val="00707DA7"/>
    <w:rsid w:val="007C773F"/>
    <w:rsid w:val="007D458D"/>
    <w:rsid w:val="007D4EF2"/>
    <w:rsid w:val="007D76B9"/>
    <w:rsid w:val="00895D04"/>
    <w:rsid w:val="008A4FAA"/>
    <w:rsid w:val="008F7A45"/>
    <w:rsid w:val="008F7FE9"/>
    <w:rsid w:val="00950953"/>
    <w:rsid w:val="00A132FA"/>
    <w:rsid w:val="00A238BC"/>
    <w:rsid w:val="00A36699"/>
    <w:rsid w:val="00A44D2E"/>
    <w:rsid w:val="00A522FF"/>
    <w:rsid w:val="00A86E37"/>
    <w:rsid w:val="00AA7BF1"/>
    <w:rsid w:val="00B37A6B"/>
    <w:rsid w:val="00B80E6A"/>
    <w:rsid w:val="00B91187"/>
    <w:rsid w:val="00BD1D99"/>
    <w:rsid w:val="00CC1CD0"/>
    <w:rsid w:val="00CC1FD3"/>
    <w:rsid w:val="00CC3853"/>
    <w:rsid w:val="00D40A44"/>
    <w:rsid w:val="00D6515B"/>
    <w:rsid w:val="00D715D3"/>
    <w:rsid w:val="00DC5080"/>
    <w:rsid w:val="00E22311"/>
    <w:rsid w:val="00E4522B"/>
    <w:rsid w:val="00E469D1"/>
    <w:rsid w:val="00E51DAC"/>
    <w:rsid w:val="00E712C8"/>
    <w:rsid w:val="00E72D0E"/>
    <w:rsid w:val="00EC2CD7"/>
    <w:rsid w:val="00F510B0"/>
    <w:rsid w:val="00F94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  <o:colormru v:ext="edit" colors="#ffffd5,#d20000,#ffd1e8,#7a0000,#ffc5e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Pr>
      <w:rFonts w:ascii="Arial" w:eastAsia="ＭＳ ゴシック" w:hAnsi="Arial"/>
      <w:sz w:val="18"/>
      <w:szCs w:val="18"/>
    </w:rPr>
  </w:style>
  <w:style w:type="character" w:styleId="a4">
    <w:name w:val="annotation reference"/>
    <w:basedOn w:val="a0"/>
    <w:semiHidden/>
    <w:rPr>
      <w:sz w:val="18"/>
      <w:szCs w:val="18"/>
    </w:rPr>
  </w:style>
  <w:style w:type="paragraph" w:styleId="a5">
    <w:name w:val="annotation text"/>
    <w:basedOn w:val="a"/>
    <w:semiHidden/>
    <w:pPr>
      <w:jc w:val="left"/>
    </w:pPr>
  </w:style>
  <w:style w:type="paragraph" w:styleId="a6">
    <w:name w:val="annotation subject"/>
    <w:basedOn w:val="a5"/>
    <w:next w:val="a5"/>
    <w:semiHidden/>
    <w:rPr>
      <w:b/>
      <w:bCs/>
    </w:rPr>
  </w:style>
  <w:style w:type="paragraph" w:styleId="a7">
    <w:name w:val="header"/>
    <w:basedOn w:val="a"/>
    <w:link w:val="a8"/>
    <w:rsid w:val="000802E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rsid w:val="000802E6"/>
    <w:rPr>
      <w:kern w:val="2"/>
      <w:sz w:val="21"/>
      <w:szCs w:val="24"/>
    </w:rPr>
  </w:style>
  <w:style w:type="paragraph" w:styleId="a9">
    <w:name w:val="footer"/>
    <w:basedOn w:val="a"/>
    <w:link w:val="aa"/>
    <w:rsid w:val="000802E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rsid w:val="000802E6"/>
    <w:rPr>
      <w:kern w:val="2"/>
      <w:sz w:val="21"/>
      <w:szCs w:val="24"/>
    </w:rPr>
  </w:style>
  <w:style w:type="character" w:styleId="ab">
    <w:name w:val="Strong"/>
    <w:basedOn w:val="a0"/>
    <w:qFormat/>
    <w:rsid w:val="00B9118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Pr>
      <w:rFonts w:ascii="Arial" w:eastAsia="ＭＳ ゴシック" w:hAnsi="Arial"/>
      <w:sz w:val="18"/>
      <w:szCs w:val="18"/>
    </w:rPr>
  </w:style>
  <w:style w:type="character" w:styleId="a4">
    <w:name w:val="annotation reference"/>
    <w:basedOn w:val="a0"/>
    <w:semiHidden/>
    <w:rPr>
      <w:sz w:val="18"/>
      <w:szCs w:val="18"/>
    </w:rPr>
  </w:style>
  <w:style w:type="paragraph" w:styleId="a5">
    <w:name w:val="annotation text"/>
    <w:basedOn w:val="a"/>
    <w:semiHidden/>
    <w:pPr>
      <w:jc w:val="left"/>
    </w:pPr>
  </w:style>
  <w:style w:type="paragraph" w:styleId="a6">
    <w:name w:val="annotation subject"/>
    <w:basedOn w:val="a5"/>
    <w:next w:val="a5"/>
    <w:semiHidden/>
    <w:rPr>
      <w:b/>
      <w:bCs/>
    </w:rPr>
  </w:style>
  <w:style w:type="paragraph" w:styleId="a7">
    <w:name w:val="header"/>
    <w:basedOn w:val="a"/>
    <w:link w:val="a8"/>
    <w:rsid w:val="000802E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rsid w:val="000802E6"/>
    <w:rPr>
      <w:kern w:val="2"/>
      <w:sz w:val="21"/>
      <w:szCs w:val="24"/>
    </w:rPr>
  </w:style>
  <w:style w:type="paragraph" w:styleId="a9">
    <w:name w:val="footer"/>
    <w:basedOn w:val="a"/>
    <w:link w:val="aa"/>
    <w:rsid w:val="000802E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rsid w:val="000802E6"/>
    <w:rPr>
      <w:kern w:val="2"/>
      <w:sz w:val="21"/>
      <w:szCs w:val="24"/>
    </w:rPr>
  </w:style>
  <w:style w:type="character" w:styleId="ab">
    <w:name w:val="Strong"/>
    <w:basedOn w:val="a0"/>
    <w:qFormat/>
    <w:rsid w:val="00B911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18" Type="http://schemas.openxmlformats.org/officeDocument/2006/relationships/image" Target="media/image8.jpeg"/><Relationship Id="rId26" Type="http://schemas.openxmlformats.org/officeDocument/2006/relationships/image" Target="media/image14.emf"/><Relationship Id="rId3" Type="http://schemas.microsoft.com/office/2007/relationships/stylesWithEffects" Target="stylesWithEffects.xml"/><Relationship Id="rId21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microsoft.com/office/2007/relationships/hdphoto" Target="media/hdphoto10.wdp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&#12452;&#12505;&#12531;&#12488;&#12481;&#12521;&#12471;.dot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アングル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FA9874-E443-46A6-BDC5-53740D2C4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イベントチラシ.dot</Template>
  <TotalTime>780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小松　明</cp:lastModifiedBy>
  <cp:revision>19</cp:revision>
  <cp:lastPrinted>2016-06-29T07:56:00Z</cp:lastPrinted>
  <dcterms:created xsi:type="dcterms:W3CDTF">2016-06-26T06:35:00Z</dcterms:created>
  <dcterms:modified xsi:type="dcterms:W3CDTF">2016-07-04T00:00:00Z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TC012245691041</vt:lpwstr>
  </property>
</Properties>
</file>